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A6659" w14:textId="77777777" w:rsidR="00EC4DBA" w:rsidRDefault="00F55B4E"/>
    <w:p w14:paraId="7F5BCA41" w14:textId="57567B1D" w:rsidR="00F02810" w:rsidRDefault="05811119" w:rsidP="00F02810">
      <w:pPr>
        <w:pStyle w:val="Heading1"/>
      </w:pPr>
      <w:proofErr w:type="spellStart"/>
      <w:r>
        <w:t>Helpsheet</w:t>
      </w:r>
      <w:proofErr w:type="spellEnd"/>
      <w:r>
        <w:t xml:space="preserve"> –</w:t>
      </w:r>
      <w:r w:rsidR="009A12D0">
        <w:t xml:space="preserve"> Using </w:t>
      </w:r>
      <w:proofErr w:type="spellStart"/>
      <w:r w:rsidR="009A12D0">
        <w:t>Wordpress</w:t>
      </w:r>
      <w:proofErr w:type="spellEnd"/>
    </w:p>
    <w:p w14:paraId="2BBDEEDD" w14:textId="34411E5A" w:rsidR="009A12D0" w:rsidRDefault="009A12D0" w:rsidP="009A12D0">
      <w:pPr>
        <w:pStyle w:val="Heading2"/>
      </w:pPr>
      <w:r>
        <w:t>Logging in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9A12D0" w14:paraId="297A81F6" w14:textId="77777777" w:rsidTr="00B41F1A">
        <w:tc>
          <w:tcPr>
            <w:tcW w:w="5228" w:type="dxa"/>
            <w:tcBorders>
              <w:bottom w:val="single" w:sz="4" w:space="0" w:color="BFBFBF" w:themeColor="background1" w:themeShade="BF"/>
            </w:tcBorders>
          </w:tcPr>
          <w:p w14:paraId="245EF371" w14:textId="77777777" w:rsidR="009A12D0" w:rsidRDefault="009A12D0" w:rsidP="00B41F1A">
            <w:pPr>
              <w:pStyle w:val="ListParagraph"/>
              <w:numPr>
                <w:ilvl w:val="0"/>
                <w:numId w:val="7"/>
              </w:numPr>
            </w:pPr>
            <w:r>
              <w:t xml:space="preserve">Visit </w:t>
            </w:r>
            <w:hyperlink r:id="rId7" w:history="1">
              <w:r w:rsidR="00B41F1A" w:rsidRPr="00161CA1">
                <w:rPr>
                  <w:rStyle w:val="Hyperlink"/>
                </w:rPr>
                <w:t>http://lncn.eu/</w:t>
              </w:r>
              <w:r w:rsidR="00B41F1A" w:rsidRPr="00161CA1">
                <w:rPr>
                  <w:rStyle w:val="Hyperlink"/>
                </w:rPr>
                <w:t>digiedblog</w:t>
              </w:r>
            </w:hyperlink>
            <w:r w:rsidR="00B41F1A">
              <w:t xml:space="preserve"> </w:t>
            </w:r>
          </w:p>
          <w:p w14:paraId="34BA2F55" w14:textId="5384AFF4" w:rsidR="00B41F1A" w:rsidRDefault="00B41F1A" w:rsidP="00B41F1A">
            <w:pPr>
              <w:pStyle w:val="ListParagraph"/>
              <w:ind w:left="360"/>
            </w:pPr>
          </w:p>
        </w:tc>
        <w:tc>
          <w:tcPr>
            <w:tcW w:w="5228" w:type="dxa"/>
            <w:tcBorders>
              <w:bottom w:val="single" w:sz="4" w:space="0" w:color="BFBFBF" w:themeColor="background1" w:themeShade="BF"/>
            </w:tcBorders>
          </w:tcPr>
          <w:p w14:paraId="65B69B8E" w14:textId="77777777" w:rsidR="009A12D0" w:rsidRDefault="009A12D0" w:rsidP="009A12D0"/>
        </w:tc>
      </w:tr>
      <w:tr w:rsidR="009A12D0" w14:paraId="16FEE52E" w14:textId="77777777" w:rsidTr="00B41F1A">
        <w:tc>
          <w:tcPr>
            <w:tcW w:w="522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B7FA78C" w14:textId="77777777" w:rsidR="00EC6DDF" w:rsidRDefault="00EC6DDF" w:rsidP="00EC6DDF">
            <w:pPr>
              <w:pStyle w:val="ListParagraph"/>
              <w:ind w:left="360"/>
            </w:pPr>
          </w:p>
          <w:p w14:paraId="6AE5DB86" w14:textId="50DFD865" w:rsidR="009A12D0" w:rsidRPr="009A12D0" w:rsidRDefault="009A12D0" w:rsidP="009A12D0">
            <w:pPr>
              <w:pStyle w:val="ListParagraph"/>
              <w:numPr>
                <w:ilvl w:val="0"/>
                <w:numId w:val="7"/>
              </w:numPr>
            </w:pPr>
            <w:r>
              <w:t>Click Log in with username and password</w:t>
            </w:r>
          </w:p>
          <w:p w14:paraId="5BD87902" w14:textId="77777777" w:rsidR="009A12D0" w:rsidRDefault="009A12D0" w:rsidP="009A12D0"/>
        </w:tc>
        <w:tc>
          <w:tcPr>
            <w:tcW w:w="522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1EA7B0E" w14:textId="66FFE242" w:rsidR="009A12D0" w:rsidRDefault="009A12D0" w:rsidP="009A12D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225B7B" wp14:editId="7F2D1683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965835</wp:posOffset>
                      </wp:positionV>
                      <wp:extent cx="1225550" cy="184150"/>
                      <wp:effectExtent l="0" t="0" r="12700" b="2540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8D568D" id="Rectangle 3" o:spid="_x0000_s1026" style="position:absolute;margin-left:28.95pt;margin-top:76.05pt;width:96.5pt;height:1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" filled="f" strokecolor="red" strokeweight="1pt"/>
                  </w:pict>
                </mc:Fallback>
              </mc:AlternateContent>
            </w:r>
          </w:p>
          <w:p w14:paraId="662AA23F" w14:textId="77777777" w:rsidR="00EC6DDF" w:rsidRDefault="00EC6DDF" w:rsidP="009A12D0">
            <w:r>
              <w:rPr>
                <w:noProof/>
                <w:lang w:eastAsia="en-GB"/>
              </w:rPr>
              <w:drawing>
                <wp:inline distT="0" distB="0" distL="0" distR="0" wp14:anchorId="46419C9F" wp14:editId="5E22552E">
                  <wp:extent cx="1968500" cy="1294106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127" cy="130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715E0" w14:textId="4D9E2015" w:rsidR="00EC6DDF" w:rsidRDefault="00EC6DDF" w:rsidP="009A12D0"/>
        </w:tc>
      </w:tr>
      <w:tr w:rsidR="009A12D0" w14:paraId="79B93708" w14:textId="77777777" w:rsidTr="00B41F1A">
        <w:tc>
          <w:tcPr>
            <w:tcW w:w="522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1FE4D1B" w14:textId="77777777" w:rsidR="00EC6DDF" w:rsidRDefault="00EC6DDF" w:rsidP="00EC6DDF">
            <w:pPr>
              <w:pStyle w:val="ListParagraph"/>
              <w:ind w:left="360"/>
            </w:pPr>
          </w:p>
          <w:p w14:paraId="5B5C6C76" w14:textId="77777777" w:rsidR="00B41F1A" w:rsidRDefault="009A12D0" w:rsidP="009A12D0">
            <w:pPr>
              <w:pStyle w:val="ListParagraph"/>
              <w:numPr>
                <w:ilvl w:val="0"/>
                <w:numId w:val="7"/>
              </w:num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B689A04" wp14:editId="0B240053">
                      <wp:simplePos x="0" y="0"/>
                      <wp:positionH relativeFrom="column">
                        <wp:posOffset>2534920</wp:posOffset>
                      </wp:positionH>
                      <wp:positionV relativeFrom="paragraph">
                        <wp:posOffset>752475</wp:posOffset>
                      </wp:positionV>
                      <wp:extent cx="939800" cy="152400"/>
                      <wp:effectExtent l="0" t="0" r="69850" b="7620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980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5D436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199.6pt;margin-top:59.25pt;width:74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t>Use your</w:t>
            </w:r>
            <w:r w:rsidR="00B41F1A">
              <w:t xml:space="preserve"> University</w:t>
            </w:r>
            <w:r>
              <w:t xml:space="preserve"> username and password. </w:t>
            </w:r>
          </w:p>
          <w:p w14:paraId="4BAACF08" w14:textId="090CA208" w:rsidR="009A12D0" w:rsidRDefault="00B41F1A" w:rsidP="00B41F1A">
            <w:pPr>
              <w:pStyle w:val="ListParagraph"/>
              <w:ind w:left="360"/>
            </w:pPr>
            <w:r>
              <w:t xml:space="preserve">E.g. </w:t>
            </w:r>
            <w:proofErr w:type="spellStart"/>
            <w:r>
              <w:t>dwakefield</w:t>
            </w:r>
            <w:proofErr w:type="spellEnd"/>
            <w:r w:rsidR="009A12D0">
              <w:br/>
            </w:r>
            <w:r w:rsidR="009A12D0">
              <w:br/>
            </w:r>
            <w:r w:rsidR="009A12D0" w:rsidRPr="009A12D0">
              <w:rPr>
                <w:b/>
              </w:rPr>
              <w:t>Remember</w:t>
            </w:r>
            <w:r w:rsidR="009A12D0">
              <w:t>: Click the box stating you are not a robot for security. You might be asked to click on several pictures to confirm your identity</w:t>
            </w:r>
          </w:p>
        </w:tc>
        <w:tc>
          <w:tcPr>
            <w:tcW w:w="522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C9F313E" w14:textId="13D75D17" w:rsidR="009A12D0" w:rsidRDefault="009A12D0" w:rsidP="009A12D0"/>
          <w:p w14:paraId="5230CFA5" w14:textId="481AE8D6" w:rsidR="00EC6DDF" w:rsidRDefault="00EC6DDF" w:rsidP="009A12D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9FA8228" wp14:editId="7070167F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788670</wp:posOffset>
                      </wp:positionV>
                      <wp:extent cx="1066800" cy="260350"/>
                      <wp:effectExtent l="0" t="0" r="19050" b="2540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26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A5A11" id="Rectangle 6" o:spid="_x0000_s1026" style="position:absolute;margin-left:12.45pt;margin-top:62.1pt;width:84pt;height:2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" filled="f" strokecolor="red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1D7FF4F5" wp14:editId="50E52662">
                  <wp:extent cx="1428750" cy="126301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7397" t="30095" r="7289" b="21602"/>
                          <a:stretch/>
                        </pic:blipFill>
                        <pic:spPr bwMode="auto">
                          <a:xfrm>
                            <a:off x="0" y="0"/>
                            <a:ext cx="1439062" cy="1272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D53E05" w14:textId="1F2999B5" w:rsidR="00EC6DDF" w:rsidRDefault="00EC6DDF" w:rsidP="009A12D0"/>
        </w:tc>
      </w:tr>
      <w:tr w:rsidR="009A12D0" w14:paraId="424922E8" w14:textId="77777777" w:rsidTr="00B41F1A">
        <w:tc>
          <w:tcPr>
            <w:tcW w:w="5228" w:type="dxa"/>
            <w:tcBorders>
              <w:top w:val="single" w:sz="4" w:space="0" w:color="BFBFBF" w:themeColor="background1" w:themeShade="BF"/>
            </w:tcBorders>
          </w:tcPr>
          <w:p w14:paraId="055F9800" w14:textId="77777777" w:rsidR="00EC6DDF" w:rsidRDefault="00EC6DDF" w:rsidP="00EC6DDF">
            <w:pPr>
              <w:pStyle w:val="ListParagraph"/>
              <w:ind w:left="360"/>
            </w:pPr>
          </w:p>
          <w:p w14:paraId="22C3F068" w14:textId="77777777" w:rsidR="009A12D0" w:rsidRDefault="009A12D0" w:rsidP="009A12D0">
            <w:pPr>
              <w:pStyle w:val="ListParagraph"/>
              <w:numPr>
                <w:ilvl w:val="0"/>
                <w:numId w:val="7"/>
              </w:numPr>
            </w:pPr>
            <w:r>
              <w:t>Click Login</w:t>
            </w:r>
          </w:p>
          <w:p w14:paraId="5181196D" w14:textId="4B253B4B" w:rsidR="00EC6DDF" w:rsidRDefault="00EC6DDF" w:rsidP="00EC6DDF">
            <w:pPr>
              <w:pStyle w:val="ListParagraph"/>
              <w:ind w:left="360"/>
            </w:pPr>
          </w:p>
        </w:tc>
        <w:tc>
          <w:tcPr>
            <w:tcW w:w="5228" w:type="dxa"/>
            <w:tcBorders>
              <w:top w:val="single" w:sz="4" w:space="0" w:color="BFBFBF" w:themeColor="background1" w:themeShade="BF"/>
            </w:tcBorders>
          </w:tcPr>
          <w:p w14:paraId="3ED7FFB2" w14:textId="77777777" w:rsidR="009A12D0" w:rsidRDefault="009A12D0" w:rsidP="009A12D0"/>
          <w:p w14:paraId="11586935" w14:textId="77777777" w:rsidR="00EC6DDF" w:rsidRDefault="00EC6DDF" w:rsidP="009A12D0">
            <w:r>
              <w:rPr>
                <w:noProof/>
                <w:lang w:eastAsia="en-GB"/>
              </w:rPr>
              <w:drawing>
                <wp:inline distT="0" distB="0" distL="0" distR="0" wp14:anchorId="6306D064" wp14:editId="74413A1E">
                  <wp:extent cx="520700" cy="34611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8611" t="70165" r="14318" b="21602"/>
                          <a:stretch/>
                        </pic:blipFill>
                        <pic:spPr bwMode="auto">
                          <a:xfrm>
                            <a:off x="0" y="0"/>
                            <a:ext cx="530438" cy="352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B95D9C" w14:textId="7F791425" w:rsidR="00EC6DDF" w:rsidRDefault="00EC6DDF" w:rsidP="009A12D0"/>
        </w:tc>
      </w:tr>
      <w:tr w:rsidR="009A12D0" w14:paraId="1B38EA1F" w14:textId="77777777" w:rsidTr="00B41F1A">
        <w:tc>
          <w:tcPr>
            <w:tcW w:w="10456" w:type="dxa"/>
            <w:gridSpan w:val="2"/>
          </w:tcPr>
          <w:p w14:paraId="3F56D84B" w14:textId="77777777" w:rsidR="00EC6DDF" w:rsidRDefault="00EC6DDF" w:rsidP="00EC6DDF">
            <w:pPr>
              <w:jc w:val="center"/>
            </w:pPr>
          </w:p>
          <w:p w14:paraId="486B2B4C" w14:textId="1631B296" w:rsidR="009A12D0" w:rsidRDefault="009A12D0" w:rsidP="00EC6DDF">
            <w:pPr>
              <w:jc w:val="center"/>
            </w:pPr>
            <w:r>
              <w:t>You will now be taken to the Dashboard</w:t>
            </w:r>
            <w:r w:rsidR="00EC6DDF">
              <w:t xml:space="preserve"> where you can get information about your webpage.</w:t>
            </w:r>
          </w:p>
          <w:p w14:paraId="5268D58E" w14:textId="77777777" w:rsidR="00EC6DDF" w:rsidRDefault="00EC6DDF" w:rsidP="009A12D0"/>
          <w:p w14:paraId="73BC55EA" w14:textId="3569C517" w:rsidR="00EC6DDF" w:rsidRDefault="00EC6DDF" w:rsidP="00EC6DD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5BAE271" wp14:editId="402DA42B">
                  <wp:extent cx="5207000" cy="3332580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33269"/>
                          <a:stretch/>
                        </pic:blipFill>
                        <pic:spPr bwMode="auto">
                          <a:xfrm>
                            <a:off x="0" y="0"/>
                            <a:ext cx="5225930" cy="3344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30F5AA" w14:textId="6C556028" w:rsidR="00EC6DDF" w:rsidRDefault="00EC6DDF" w:rsidP="00EC6DDF">
      <w:pPr>
        <w:pStyle w:val="Heading2"/>
      </w:pPr>
      <w:r>
        <w:lastRenderedPageBreak/>
        <w:t>Posting a blog</w:t>
      </w:r>
      <w:r w:rsidR="007E1CFD">
        <w:t>/adding media</w:t>
      </w:r>
    </w:p>
    <w:p w14:paraId="36300C51" w14:textId="77777777" w:rsidR="007E1CFD" w:rsidRPr="007E1CFD" w:rsidRDefault="007E1CFD" w:rsidP="007E1CF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118"/>
        <w:gridCol w:w="3662"/>
      </w:tblGrid>
      <w:tr w:rsidR="007E1CFD" w14:paraId="01C1B83B" w14:textId="77777777" w:rsidTr="000F4D90">
        <w:tc>
          <w:tcPr>
            <w:tcW w:w="3686" w:type="dxa"/>
            <w:tcBorders>
              <w:bottom w:val="single" w:sz="4" w:space="0" w:color="BFBFBF" w:themeColor="background1" w:themeShade="BF"/>
            </w:tcBorders>
          </w:tcPr>
          <w:p w14:paraId="064D2A57" w14:textId="22852236" w:rsidR="00EC6DDF" w:rsidRDefault="00EC6DDF" w:rsidP="00EC6DDF">
            <w:pPr>
              <w:pStyle w:val="ListParagraph"/>
              <w:numPr>
                <w:ilvl w:val="0"/>
                <w:numId w:val="8"/>
              </w:numPr>
            </w:pPr>
            <w:r>
              <w:t>Click Posts on the left-hand side menu</w:t>
            </w:r>
          </w:p>
          <w:p w14:paraId="595E0C31" w14:textId="77777777" w:rsidR="00EC6DDF" w:rsidRDefault="00EC6DDF" w:rsidP="0023605E"/>
        </w:tc>
        <w:tc>
          <w:tcPr>
            <w:tcW w:w="6780" w:type="dxa"/>
            <w:gridSpan w:val="2"/>
            <w:tcBorders>
              <w:bottom w:val="single" w:sz="4" w:space="0" w:color="BFBFBF" w:themeColor="background1" w:themeShade="BF"/>
            </w:tcBorders>
          </w:tcPr>
          <w:p w14:paraId="1E8CDA33" w14:textId="655F6306" w:rsidR="00EC6DDF" w:rsidRDefault="00EC6DDF" w:rsidP="0023605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A4EADDC" wp14:editId="5E45416C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-635</wp:posOffset>
                      </wp:positionV>
                      <wp:extent cx="901700" cy="228600"/>
                      <wp:effectExtent l="0" t="0" r="12700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17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048B14" id="Rectangle 17" o:spid="_x0000_s1026" style="position:absolute;margin-left:.2pt;margin-top:-.05pt;width:71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" filled="f" strokecolor="red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4BD05030" wp14:editId="57D76224">
                  <wp:extent cx="908050" cy="812800"/>
                  <wp:effectExtent l="0" t="0" r="635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17235" r="86337" b="70014"/>
                          <a:stretch/>
                        </pic:blipFill>
                        <pic:spPr bwMode="auto">
                          <a:xfrm>
                            <a:off x="0" y="0"/>
                            <a:ext cx="908050" cy="81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06A3AC" w14:textId="59CDEB7F" w:rsidR="00EC6DDF" w:rsidRDefault="00EC6DDF" w:rsidP="0023605E"/>
        </w:tc>
      </w:tr>
      <w:tr w:rsidR="007E1CFD" w14:paraId="0FE33EC8" w14:textId="77777777" w:rsidTr="000F4D90">
        <w:tc>
          <w:tcPr>
            <w:tcW w:w="368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FC5727E" w14:textId="77777777" w:rsidR="00EC6DDF" w:rsidRDefault="00EC6DDF" w:rsidP="0023605E">
            <w:pPr>
              <w:pStyle w:val="ListParagraph"/>
              <w:ind w:left="360"/>
            </w:pPr>
          </w:p>
          <w:p w14:paraId="54C63B6B" w14:textId="713072D9" w:rsidR="00EC6DDF" w:rsidRPr="009A12D0" w:rsidRDefault="00EC6DDF" w:rsidP="00EC6DDF">
            <w:pPr>
              <w:pStyle w:val="ListParagraph"/>
              <w:numPr>
                <w:ilvl w:val="0"/>
                <w:numId w:val="8"/>
              </w:numPr>
            </w:pPr>
            <w:r>
              <w:t>Click ‘Add New’ to create a new post</w:t>
            </w:r>
          </w:p>
          <w:p w14:paraId="53E25B26" w14:textId="77777777" w:rsidR="00EC6DDF" w:rsidRDefault="00EC6DDF" w:rsidP="0023605E"/>
        </w:tc>
        <w:tc>
          <w:tcPr>
            <w:tcW w:w="6780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DCFB47F" w14:textId="2850F73C" w:rsidR="00EC6DDF" w:rsidRDefault="00EC6DDF" w:rsidP="0023605E"/>
          <w:p w14:paraId="144C3100" w14:textId="3EA3F93B" w:rsidR="00EC6DDF" w:rsidRDefault="00EC6DDF" w:rsidP="0023605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47B9D4E" wp14:editId="24DBB2E4">
                      <wp:simplePos x="0" y="0"/>
                      <wp:positionH relativeFrom="column">
                        <wp:posOffset>623533</wp:posOffset>
                      </wp:positionH>
                      <wp:positionV relativeFrom="paragraph">
                        <wp:posOffset>124840</wp:posOffset>
                      </wp:positionV>
                      <wp:extent cx="314601" cy="129368"/>
                      <wp:effectExtent l="0" t="0" r="28575" b="2349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601" cy="1293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4E0DD" id="Rectangle 19" o:spid="_x0000_s1026" style="position:absolute;margin-left:49.1pt;margin-top:9.85pt;width:24.75pt;height:1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" filled="f" strokecolor="red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734FFD31" wp14:editId="3504049A">
                  <wp:extent cx="1276350" cy="5207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036" t="21746" r="42459" b="68457"/>
                          <a:stretch/>
                        </pic:blipFill>
                        <pic:spPr bwMode="auto">
                          <a:xfrm>
                            <a:off x="0" y="0"/>
                            <a:ext cx="1276350" cy="52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007DB4" w14:textId="77777777" w:rsidR="00EC6DDF" w:rsidRDefault="00EC6DDF" w:rsidP="0023605E"/>
        </w:tc>
      </w:tr>
      <w:tr w:rsidR="007E1CFD" w14:paraId="015C5F43" w14:textId="77777777" w:rsidTr="000F4D90">
        <w:trPr>
          <w:trHeight w:val="3957"/>
        </w:trPr>
        <w:tc>
          <w:tcPr>
            <w:tcW w:w="368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BEC30B6" w14:textId="6A3615DF" w:rsidR="00EC6DDF" w:rsidRDefault="00EC6DDF" w:rsidP="0023605E">
            <w:pPr>
              <w:pStyle w:val="ListParagraph"/>
              <w:ind w:left="360"/>
            </w:pPr>
          </w:p>
          <w:p w14:paraId="223F1C86" w14:textId="708FAE1C" w:rsidR="00EC6DDF" w:rsidRDefault="007E1CFD" w:rsidP="00EC6DDF">
            <w:pPr>
              <w:pStyle w:val="ListParagraph"/>
              <w:numPr>
                <w:ilvl w:val="0"/>
                <w:numId w:val="8"/>
              </w:num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46B9BE7" wp14:editId="115471F3">
                      <wp:simplePos x="0" y="0"/>
                      <wp:positionH relativeFrom="column">
                        <wp:posOffset>1768035</wp:posOffset>
                      </wp:positionH>
                      <wp:positionV relativeFrom="paragraph">
                        <wp:posOffset>334839</wp:posOffset>
                      </wp:positionV>
                      <wp:extent cx="1254370" cy="89340"/>
                      <wp:effectExtent l="0" t="57150" r="22225" b="2540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54370" cy="893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77491" id="Straight Arrow Connector 23" o:spid="_x0000_s1026" type="#_x0000_t32" style="position:absolute;margin-left:139.2pt;margin-top:26.35pt;width:98.75pt;height:7.0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AD74EF">
              <w:t>Click Enter Title here to add a name for your blog post</w:t>
            </w:r>
          </w:p>
          <w:p w14:paraId="2F8DFA03" w14:textId="75BD0C59" w:rsidR="00AD74EF" w:rsidRPr="00AD74EF" w:rsidRDefault="00AD74EF" w:rsidP="00AD74EF">
            <w:pPr>
              <w:pStyle w:val="ListParagraph"/>
              <w:rPr>
                <w:sz w:val="2"/>
              </w:rPr>
            </w:pPr>
          </w:p>
          <w:p w14:paraId="74BD0586" w14:textId="6D294FDD" w:rsidR="00AD74EF" w:rsidRDefault="00AD74EF" w:rsidP="00AD74EF">
            <w:pPr>
              <w:pStyle w:val="ListParagraph"/>
              <w:rPr>
                <w:b/>
                <w:sz w:val="14"/>
              </w:rPr>
            </w:pPr>
            <w:r w:rsidRPr="00AD74EF">
              <w:rPr>
                <w:b/>
                <w:sz w:val="14"/>
              </w:rPr>
              <w:t xml:space="preserve">Tip: Blog post titles should be short </w:t>
            </w:r>
          </w:p>
          <w:p w14:paraId="0CB6BD8F" w14:textId="77777777" w:rsidR="00AD74EF" w:rsidRPr="00AD74EF" w:rsidRDefault="00AD74EF" w:rsidP="00AD74EF">
            <w:pPr>
              <w:pStyle w:val="ListParagraph"/>
              <w:rPr>
                <w:b/>
                <w:sz w:val="14"/>
              </w:rPr>
            </w:pPr>
          </w:p>
          <w:p w14:paraId="3CBC0585" w14:textId="77777777" w:rsidR="000F4D90" w:rsidRDefault="000F4D90" w:rsidP="000F4D90">
            <w:pPr>
              <w:pStyle w:val="ListParagraph"/>
            </w:pPr>
          </w:p>
          <w:p w14:paraId="4F15767B" w14:textId="12D6632B" w:rsidR="00AD74EF" w:rsidRDefault="00AD74EF" w:rsidP="00AD74EF">
            <w:pPr>
              <w:pStyle w:val="ListParagraph"/>
              <w:numPr>
                <w:ilvl w:val="0"/>
                <w:numId w:val="8"/>
              </w:num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DCD0637" wp14:editId="3591EC67">
                      <wp:simplePos x="0" y="0"/>
                      <wp:positionH relativeFrom="column">
                        <wp:posOffset>2620303</wp:posOffset>
                      </wp:positionH>
                      <wp:positionV relativeFrom="paragraph">
                        <wp:posOffset>97497</wp:posOffset>
                      </wp:positionV>
                      <wp:extent cx="433510" cy="121138"/>
                      <wp:effectExtent l="0" t="0" r="81280" b="69850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3510" cy="12113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D5B8B" id="Straight Arrow Connector 24" o:spid="_x0000_s1026" type="#_x0000_t32" style="position:absolute;margin-left:206.3pt;margin-top:7.7pt;width:34.15pt;height:9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t>Type some text in the box below. The icons above the text are formatting tools. Very similar to that found in Microsoft Word</w:t>
            </w:r>
          </w:p>
        </w:tc>
        <w:tc>
          <w:tcPr>
            <w:tcW w:w="6780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56F27A7" w14:textId="22D5ED0D" w:rsidR="00EC6DDF" w:rsidRDefault="00EC6DDF" w:rsidP="0023605E"/>
          <w:p w14:paraId="1450D26A" w14:textId="39233F18" w:rsidR="00EC6DDF" w:rsidRDefault="00AD74EF" w:rsidP="0023605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39402FF" wp14:editId="45B84F4B">
                      <wp:simplePos x="0" y="0"/>
                      <wp:positionH relativeFrom="column">
                        <wp:posOffset>30578</wp:posOffset>
                      </wp:positionH>
                      <wp:positionV relativeFrom="paragraph">
                        <wp:posOffset>721701</wp:posOffset>
                      </wp:positionV>
                      <wp:extent cx="3391877" cy="621323"/>
                      <wp:effectExtent l="0" t="0" r="18415" b="2667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1877" cy="6213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33E54" id="Rectangle 22" o:spid="_x0000_s1026" style="position:absolute;margin-left:2.4pt;margin-top:56.85pt;width:267.1pt;height:48.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" filled="f" strokecolor="red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C663460" wp14:editId="2F94E660">
                      <wp:simplePos x="0" y="0"/>
                      <wp:positionH relativeFrom="column">
                        <wp:posOffset>28624</wp:posOffset>
                      </wp:positionH>
                      <wp:positionV relativeFrom="paragraph">
                        <wp:posOffset>306070</wp:posOffset>
                      </wp:positionV>
                      <wp:extent cx="3391877" cy="74246"/>
                      <wp:effectExtent l="0" t="0" r="18415" b="2159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1877" cy="742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EE373C" id="Rectangle 21" o:spid="_x0000_s1026" style="position:absolute;margin-left:2.25pt;margin-top:24.1pt;width:267.1pt;height:5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" filled="f" strokecolor="red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A5D08F9" wp14:editId="30A898E7">
                  <wp:extent cx="3477846" cy="2056130"/>
                  <wp:effectExtent l="0" t="0" r="889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15330"/>
                          <a:stretch/>
                        </pic:blipFill>
                        <pic:spPr bwMode="auto">
                          <a:xfrm>
                            <a:off x="0" y="0"/>
                            <a:ext cx="3484150" cy="2059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6CB0E1" w14:textId="77777777" w:rsidR="00EC6DDF" w:rsidRDefault="00EC6DDF" w:rsidP="0023605E"/>
          <w:p w14:paraId="7BA4EE71" w14:textId="77777777" w:rsidR="007E1CFD" w:rsidRDefault="007E1CFD" w:rsidP="0023605E"/>
        </w:tc>
      </w:tr>
      <w:tr w:rsidR="007E1CFD" w14:paraId="73D56A28" w14:textId="77777777" w:rsidTr="000F4D90">
        <w:trPr>
          <w:trHeight w:val="1286"/>
        </w:trPr>
        <w:tc>
          <w:tcPr>
            <w:tcW w:w="368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BDEC86E" w14:textId="77777777" w:rsidR="000F4D90" w:rsidRDefault="000F4D90" w:rsidP="000F4D90">
            <w:pPr>
              <w:pStyle w:val="ListParagraph"/>
            </w:pPr>
          </w:p>
          <w:p w14:paraId="237FA993" w14:textId="739930A9" w:rsidR="007E1CFD" w:rsidRDefault="007E1CFD" w:rsidP="00AD74EF">
            <w:pPr>
              <w:pStyle w:val="ListParagraph"/>
              <w:numPr>
                <w:ilvl w:val="0"/>
                <w:numId w:val="8"/>
              </w:numPr>
            </w:pPr>
            <w:r>
              <w:t>If you would like to add media, such as a picture,</w:t>
            </w:r>
          </w:p>
          <w:p w14:paraId="26B56A20" w14:textId="6EFBFE0D" w:rsidR="007E1CFD" w:rsidRDefault="007E1CFD" w:rsidP="007E1CFD">
            <w:pPr>
              <w:pStyle w:val="ListParagraph"/>
            </w:pPr>
            <w:r>
              <w:t>Click ‘Add Media’.</w:t>
            </w:r>
          </w:p>
        </w:tc>
        <w:tc>
          <w:tcPr>
            <w:tcW w:w="6780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B33F5B6" w14:textId="1B0D51DE" w:rsidR="007E1CFD" w:rsidRDefault="007E1CFD" w:rsidP="0023605E"/>
          <w:p w14:paraId="73661B55" w14:textId="03C99529" w:rsidR="007E1CFD" w:rsidRDefault="007E1CFD" w:rsidP="0023605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7089039" wp14:editId="34E89C12">
                      <wp:simplePos x="0" y="0"/>
                      <wp:positionH relativeFrom="column">
                        <wp:posOffset>6936</wp:posOffset>
                      </wp:positionH>
                      <wp:positionV relativeFrom="paragraph">
                        <wp:posOffset>6203</wp:posOffset>
                      </wp:positionV>
                      <wp:extent cx="523631" cy="160216"/>
                      <wp:effectExtent l="0" t="0" r="10160" b="1143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631" cy="160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44617" id="Rectangle 31" o:spid="_x0000_s1026" style="position:absolute;margin-left:.55pt;margin-top:.5pt;width:41.25pt;height:12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" filled="f" strokecolor="red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25297119" wp14:editId="18E45289">
                  <wp:extent cx="2575169" cy="597373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23756" r="69643" b="62176"/>
                          <a:stretch/>
                        </pic:blipFill>
                        <pic:spPr bwMode="auto">
                          <a:xfrm>
                            <a:off x="0" y="0"/>
                            <a:ext cx="2614410" cy="60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B506DF" w14:textId="77777777" w:rsidR="007E1CFD" w:rsidRDefault="007E1CFD" w:rsidP="0023605E"/>
        </w:tc>
      </w:tr>
      <w:tr w:rsidR="007E1CFD" w14:paraId="60E0153A" w14:textId="77777777" w:rsidTr="000F4D90">
        <w:trPr>
          <w:trHeight w:val="1557"/>
        </w:trPr>
        <w:tc>
          <w:tcPr>
            <w:tcW w:w="368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629BD68" w14:textId="77777777" w:rsidR="000F4D90" w:rsidRDefault="000F4D90" w:rsidP="000F4D90">
            <w:pPr>
              <w:pStyle w:val="ListParagraph"/>
            </w:pPr>
          </w:p>
          <w:p w14:paraId="7F52871E" w14:textId="1C16975E" w:rsidR="007E1CFD" w:rsidRDefault="007E1CFD" w:rsidP="007E1CFD">
            <w:pPr>
              <w:pStyle w:val="ListParagraph"/>
              <w:numPr>
                <w:ilvl w:val="0"/>
                <w:numId w:val="8"/>
              </w:numPr>
            </w:pPr>
            <w:r>
              <w:t>To add a picture/file</w:t>
            </w:r>
          </w:p>
          <w:p w14:paraId="45D7137A" w14:textId="50484D9D" w:rsidR="007E1CFD" w:rsidRDefault="007E1CFD" w:rsidP="007E1CFD">
            <w:pPr>
              <w:pStyle w:val="ListParagraph"/>
            </w:pPr>
            <w:r>
              <w:t>Click ‘Upload files’</w:t>
            </w:r>
          </w:p>
        </w:tc>
        <w:tc>
          <w:tcPr>
            <w:tcW w:w="6780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58A5F9C" w14:textId="2B11DF25" w:rsidR="007E1CFD" w:rsidRDefault="007E1CFD" w:rsidP="0023605E"/>
          <w:p w14:paraId="288285C4" w14:textId="4A341432" w:rsidR="007E1CFD" w:rsidRDefault="007E1CFD" w:rsidP="0023605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458B4A3" wp14:editId="17C6E86F">
                      <wp:simplePos x="0" y="0"/>
                      <wp:positionH relativeFrom="column">
                        <wp:posOffset>577459</wp:posOffset>
                      </wp:positionH>
                      <wp:positionV relativeFrom="paragraph">
                        <wp:posOffset>120943</wp:posOffset>
                      </wp:positionV>
                      <wp:extent cx="281354" cy="121139"/>
                      <wp:effectExtent l="0" t="0" r="23495" b="1270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54" cy="1211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826C6" id="Rectangle 33" o:spid="_x0000_s1026" style="position:absolute;margin-left:45.45pt;margin-top:9.5pt;width:22.15pt;height:9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" filled="f" strokecolor="red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32C680E" wp14:editId="668326C3">
                  <wp:extent cx="1379415" cy="740328"/>
                  <wp:effectExtent l="0" t="0" r="0" b="317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1" cy="74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130CD4" w14:textId="6B7DE31E" w:rsidR="007E1CFD" w:rsidRDefault="007E1CFD" w:rsidP="0023605E"/>
        </w:tc>
      </w:tr>
      <w:tr w:rsidR="007E1CFD" w14:paraId="4D3E607F" w14:textId="77777777" w:rsidTr="000F4D90">
        <w:trPr>
          <w:trHeight w:val="1176"/>
        </w:trPr>
        <w:tc>
          <w:tcPr>
            <w:tcW w:w="368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A54376B" w14:textId="77777777" w:rsidR="000F4D90" w:rsidRDefault="000F4D90" w:rsidP="000F4D90">
            <w:pPr>
              <w:pStyle w:val="ListParagraph"/>
            </w:pPr>
          </w:p>
          <w:p w14:paraId="2C798E50" w14:textId="77777777" w:rsidR="007E1CFD" w:rsidRDefault="007E1CFD" w:rsidP="007E1CFD">
            <w:pPr>
              <w:pStyle w:val="ListParagraph"/>
              <w:numPr>
                <w:ilvl w:val="0"/>
                <w:numId w:val="8"/>
              </w:numPr>
            </w:pPr>
            <w:r>
              <w:t>Drop files anywhere in that window or select files to upload</w:t>
            </w:r>
          </w:p>
          <w:p w14:paraId="23B348EF" w14:textId="532F52B9" w:rsidR="007E1CFD" w:rsidRDefault="007E1CFD" w:rsidP="007E1CFD">
            <w:pPr>
              <w:pStyle w:val="ListParagraph"/>
            </w:pPr>
          </w:p>
        </w:tc>
        <w:tc>
          <w:tcPr>
            <w:tcW w:w="6780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C736872" w14:textId="671275EC" w:rsidR="007E1CFD" w:rsidRDefault="007E1CFD" w:rsidP="0023605E">
            <w:r>
              <w:rPr>
                <w:noProof/>
                <w:lang w:eastAsia="en-GB"/>
              </w:rPr>
              <w:drawing>
                <wp:inline distT="0" distB="0" distL="0" distR="0" wp14:anchorId="03FD374E" wp14:editId="7D3C8ABC">
                  <wp:extent cx="1158941" cy="672123"/>
                  <wp:effectExtent l="0" t="0" r="317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25" cy="68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AB948" w14:textId="5EF41986" w:rsidR="007E1CFD" w:rsidRDefault="007E1CFD" w:rsidP="0023605E"/>
          <w:p w14:paraId="3001B9B7" w14:textId="77777777" w:rsidR="007E1CFD" w:rsidRDefault="007E1CFD" w:rsidP="0023605E"/>
        </w:tc>
      </w:tr>
      <w:tr w:rsidR="007E1CFD" w14:paraId="2EFD17D8" w14:textId="77777777" w:rsidTr="000F4D90">
        <w:trPr>
          <w:trHeight w:val="985"/>
        </w:trPr>
        <w:tc>
          <w:tcPr>
            <w:tcW w:w="368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BE19A76" w14:textId="77777777" w:rsidR="000F4D90" w:rsidRDefault="000F4D90" w:rsidP="000F4D90">
            <w:pPr>
              <w:pStyle w:val="ListParagraph"/>
            </w:pPr>
          </w:p>
          <w:p w14:paraId="4B84552A" w14:textId="3DCF424D" w:rsidR="007E1CFD" w:rsidRDefault="007E1CFD" w:rsidP="007E1CFD">
            <w:pPr>
              <w:pStyle w:val="ListParagraph"/>
              <w:numPr>
                <w:ilvl w:val="0"/>
                <w:numId w:val="8"/>
              </w:numPr>
            </w:pPr>
            <w:r>
              <w:t>Click Insert into Post to add your media.</w:t>
            </w:r>
          </w:p>
        </w:tc>
        <w:tc>
          <w:tcPr>
            <w:tcW w:w="6780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8EF541E" w14:textId="77777777" w:rsidR="007E1CFD" w:rsidRDefault="007E1CFD" w:rsidP="0023605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580C6BF" wp14:editId="28BCD4EC">
                      <wp:simplePos x="0" y="0"/>
                      <wp:positionH relativeFrom="column">
                        <wp:posOffset>475859</wp:posOffset>
                      </wp:positionH>
                      <wp:positionV relativeFrom="paragraph">
                        <wp:posOffset>1050534</wp:posOffset>
                      </wp:positionV>
                      <wp:extent cx="328246" cy="121139"/>
                      <wp:effectExtent l="0" t="0" r="15240" b="1270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246" cy="1211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2FE2A" id="Rectangle 36" o:spid="_x0000_s1026" style="position:absolute;margin-left:37.45pt;margin-top:82.7pt;width:25.85pt;height: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" filled="f" strokecolor="red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2AEDC064" wp14:editId="2E772A4A">
                  <wp:extent cx="820615" cy="1178644"/>
                  <wp:effectExtent l="0" t="0" r="0" b="254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93" cy="119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C3F790" w14:textId="55841C05" w:rsidR="000F4D90" w:rsidRDefault="000F4D90" w:rsidP="0023605E">
            <w:pPr>
              <w:rPr>
                <w:noProof/>
                <w:lang w:eastAsia="en-GB"/>
              </w:rPr>
            </w:pPr>
          </w:p>
        </w:tc>
      </w:tr>
      <w:tr w:rsidR="00AD74EF" w14:paraId="747202CB" w14:textId="36B4D4D5" w:rsidTr="000F4D90">
        <w:trPr>
          <w:trHeight w:val="2229"/>
        </w:trPr>
        <w:tc>
          <w:tcPr>
            <w:tcW w:w="368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2533781" w14:textId="77777777" w:rsidR="00AD74EF" w:rsidRDefault="00AD74EF" w:rsidP="0023605E">
            <w:pPr>
              <w:pStyle w:val="ListParagraph"/>
              <w:ind w:left="360"/>
            </w:pPr>
          </w:p>
          <w:p w14:paraId="5D8543ED" w14:textId="77777777" w:rsidR="00AD74EF" w:rsidRDefault="00AD74EF" w:rsidP="0023605E">
            <w:pPr>
              <w:pStyle w:val="ListParagraph"/>
              <w:ind w:left="360"/>
            </w:pPr>
            <w:r>
              <w:rPr>
                <w:noProof/>
                <w:lang w:eastAsia="en-GB"/>
              </w:rPr>
              <w:drawing>
                <wp:inline distT="0" distB="0" distL="0" distR="0" wp14:anchorId="3CE2FEDE" wp14:editId="172DCD46">
                  <wp:extent cx="1300348" cy="1475122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4384" t="45998" b="18613"/>
                          <a:stretch/>
                        </pic:blipFill>
                        <pic:spPr bwMode="auto">
                          <a:xfrm>
                            <a:off x="0" y="0"/>
                            <a:ext cx="1320992" cy="1498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8BC2CC" w14:textId="77777777" w:rsidR="00AD74EF" w:rsidRDefault="00AD74EF"/>
          <w:p w14:paraId="0F609967" w14:textId="11AB4FFF" w:rsidR="00AD74EF" w:rsidRDefault="00AD74EF" w:rsidP="0023605E"/>
        </w:tc>
        <w:tc>
          <w:tcPr>
            <w:tcW w:w="311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5B16726" w14:textId="05F8CB6F" w:rsidR="00AD74EF" w:rsidRDefault="00AD74EF"/>
          <w:p w14:paraId="1C1751FF" w14:textId="06AE536B" w:rsidR="00AD74EF" w:rsidRDefault="00AD74EF" w:rsidP="0023605E">
            <w:r>
              <w:rPr>
                <w:noProof/>
                <w:lang w:eastAsia="en-GB"/>
              </w:rPr>
              <w:drawing>
                <wp:inline distT="0" distB="0" distL="0" distR="0" wp14:anchorId="132318B1" wp14:editId="16B58939">
                  <wp:extent cx="1589515" cy="950026"/>
                  <wp:effectExtent l="0" t="0" r="0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4384" t="81354"/>
                          <a:stretch/>
                        </pic:blipFill>
                        <pic:spPr bwMode="auto">
                          <a:xfrm>
                            <a:off x="0" y="0"/>
                            <a:ext cx="1632380" cy="975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DF8D354" w14:textId="02F821E8" w:rsidR="00AD74EF" w:rsidRDefault="00AD74EF"/>
          <w:p w14:paraId="5255BB21" w14:textId="3712305F" w:rsidR="00AD74EF" w:rsidRDefault="007E1CFD" w:rsidP="0023605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97C7254" wp14:editId="74F29098">
                      <wp:simplePos x="0" y="0"/>
                      <wp:positionH relativeFrom="column">
                        <wp:posOffset>943923</wp:posOffset>
                      </wp:positionH>
                      <wp:positionV relativeFrom="paragraph">
                        <wp:posOffset>202763</wp:posOffset>
                      </wp:positionV>
                      <wp:extent cx="254000" cy="121139"/>
                      <wp:effectExtent l="0" t="0" r="12700" b="1270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1211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FE62A" id="Rectangle 38" o:spid="_x0000_s1026" style="position:absolute;margin-left:74.3pt;margin-top:15.95pt;width:20pt;height: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" filled="f" strokecolor="red" strokeweight="1pt"/>
                  </w:pict>
                </mc:Fallback>
              </mc:AlternateContent>
            </w:r>
            <w:r w:rsidR="00AD74EF">
              <w:rPr>
                <w:noProof/>
                <w:lang w:eastAsia="en-GB"/>
              </w:rPr>
              <w:drawing>
                <wp:inline distT="0" distB="0" distL="0" distR="0" wp14:anchorId="102500DE" wp14:editId="20A8CA77">
                  <wp:extent cx="1318162" cy="1269069"/>
                  <wp:effectExtent l="0" t="0" r="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4384" t="15394" b="54572"/>
                          <a:stretch/>
                        </pic:blipFill>
                        <pic:spPr bwMode="auto">
                          <a:xfrm>
                            <a:off x="0" y="0"/>
                            <a:ext cx="1341563" cy="129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4EF" w14:paraId="71BC9ADD" w14:textId="77777777" w:rsidTr="000F4D90">
        <w:trPr>
          <w:trHeight w:val="2831"/>
        </w:trPr>
        <w:tc>
          <w:tcPr>
            <w:tcW w:w="368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B2F751E" w14:textId="77777777" w:rsidR="00AD74EF" w:rsidRDefault="00AD74EF" w:rsidP="001F1637">
            <w:pPr>
              <w:pStyle w:val="ListParagraph"/>
            </w:pPr>
          </w:p>
          <w:p w14:paraId="46ACED25" w14:textId="281B9756" w:rsidR="00AD74EF" w:rsidRPr="00AD74EF" w:rsidRDefault="00AD74EF" w:rsidP="00AD74EF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>
              <w:t>Categories help you organise your posts. Plus they help other users find your posts. You can either use a pre-populated</w:t>
            </w:r>
          </w:p>
          <w:p w14:paraId="731277D5" w14:textId="77777777" w:rsidR="00AD74EF" w:rsidRDefault="00AD74EF"/>
          <w:p w14:paraId="67833B6F" w14:textId="6414213D" w:rsidR="00AD74EF" w:rsidRDefault="00AD74EF" w:rsidP="0023605E"/>
        </w:tc>
        <w:tc>
          <w:tcPr>
            <w:tcW w:w="311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5897F34" w14:textId="77777777" w:rsidR="00AD74EF" w:rsidRDefault="00AD74EF" w:rsidP="0023605E"/>
          <w:p w14:paraId="308C11AE" w14:textId="5CAC7E39" w:rsidR="00AD74EF" w:rsidRDefault="00AD74EF" w:rsidP="00AD74EF">
            <w:pPr>
              <w:pStyle w:val="ListParagraph"/>
              <w:numPr>
                <w:ilvl w:val="0"/>
                <w:numId w:val="8"/>
              </w:numPr>
            </w:pPr>
            <w:r>
              <w:t>Tags help users search for key words. I.e. if you have tagged your article as ‘engagement’ users who search for this phrase will be pointed towards your post.</w:t>
            </w:r>
          </w:p>
        </w:tc>
        <w:tc>
          <w:tcPr>
            <w:tcW w:w="366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DE5C731" w14:textId="509D598B" w:rsidR="007E1CFD" w:rsidRDefault="007E1CFD" w:rsidP="007E1CFD">
            <w:pPr>
              <w:pStyle w:val="ListParagraph"/>
            </w:pPr>
          </w:p>
          <w:p w14:paraId="088F04ED" w14:textId="06333797" w:rsidR="00AD74EF" w:rsidRDefault="007E1CFD" w:rsidP="007E1CFD">
            <w:pPr>
              <w:pStyle w:val="ListParagraph"/>
              <w:numPr>
                <w:ilvl w:val="0"/>
                <w:numId w:val="8"/>
              </w:numPr>
            </w:pPr>
            <w:r>
              <w:t xml:space="preserve">Once you have completed your post you can click preview to see what your blog post looks like. </w:t>
            </w:r>
            <w:r>
              <w:br/>
            </w:r>
            <w:r>
              <w:br/>
              <w:t>You can also click publish to make your blog live.</w:t>
            </w:r>
          </w:p>
        </w:tc>
      </w:tr>
      <w:tr w:rsidR="007E1CFD" w14:paraId="6F96308E" w14:textId="18066BB6" w:rsidTr="007E1CFD">
        <w:trPr>
          <w:trHeight w:val="782"/>
        </w:trPr>
        <w:tc>
          <w:tcPr>
            <w:tcW w:w="10466" w:type="dxa"/>
            <w:gridSpan w:val="3"/>
            <w:tcBorders>
              <w:top w:val="single" w:sz="4" w:space="0" w:color="BFBFBF" w:themeColor="background1" w:themeShade="BF"/>
            </w:tcBorders>
          </w:tcPr>
          <w:p w14:paraId="2256CB7B" w14:textId="2847F96D" w:rsidR="007E1CFD" w:rsidRDefault="007E1CFD" w:rsidP="0023605E"/>
          <w:p w14:paraId="22D7786F" w14:textId="1C92C15B" w:rsidR="000F4D90" w:rsidRDefault="000F4D90" w:rsidP="007E1CFD">
            <w:pPr>
              <w:pStyle w:val="Heading2"/>
              <w:outlineLvl w:val="1"/>
            </w:pPr>
          </w:p>
          <w:p w14:paraId="3F33FB96" w14:textId="56D92D2A" w:rsidR="000F4D90" w:rsidRDefault="000F4D90" w:rsidP="007E1CFD">
            <w:pPr>
              <w:pStyle w:val="Heading2"/>
              <w:outlineLvl w:val="1"/>
            </w:pPr>
          </w:p>
          <w:p w14:paraId="48478B59" w14:textId="390806B0" w:rsidR="000F4D90" w:rsidRDefault="000F4D90" w:rsidP="007E1CFD">
            <w:pPr>
              <w:pStyle w:val="Heading2"/>
              <w:outlineLvl w:val="1"/>
            </w:pPr>
          </w:p>
          <w:p w14:paraId="7BB9B7B6" w14:textId="077A4490" w:rsidR="000F4D90" w:rsidRDefault="000F4D90" w:rsidP="007E1CFD">
            <w:pPr>
              <w:pStyle w:val="Heading2"/>
              <w:outlineLvl w:val="1"/>
            </w:pPr>
          </w:p>
          <w:p w14:paraId="1EC9ADEA" w14:textId="6951C01C" w:rsidR="000F4D90" w:rsidRDefault="000F4D90" w:rsidP="007E1CFD">
            <w:pPr>
              <w:pStyle w:val="Heading2"/>
              <w:outlineLvl w:val="1"/>
            </w:pPr>
          </w:p>
          <w:p w14:paraId="3A21B9F5" w14:textId="1B62EF5C" w:rsidR="000F4D90" w:rsidRDefault="000F4D90" w:rsidP="007E1CFD">
            <w:pPr>
              <w:pStyle w:val="Heading2"/>
              <w:outlineLvl w:val="1"/>
            </w:pPr>
          </w:p>
          <w:p w14:paraId="3AE7BE93" w14:textId="516C440B" w:rsidR="000F4D90" w:rsidRDefault="000F4D90" w:rsidP="007E1CFD">
            <w:pPr>
              <w:pStyle w:val="Heading2"/>
              <w:outlineLvl w:val="1"/>
            </w:pPr>
          </w:p>
          <w:p w14:paraId="6786EDAF" w14:textId="4B361369" w:rsidR="000F4D90" w:rsidRDefault="000F4D90" w:rsidP="007E1CFD">
            <w:pPr>
              <w:pStyle w:val="Heading2"/>
              <w:outlineLvl w:val="1"/>
            </w:pPr>
          </w:p>
          <w:p w14:paraId="3E593C13" w14:textId="0CF30DBF" w:rsidR="000F4D90" w:rsidRDefault="000F4D90" w:rsidP="007E1CFD">
            <w:pPr>
              <w:pStyle w:val="Heading2"/>
              <w:outlineLvl w:val="1"/>
            </w:pPr>
          </w:p>
          <w:p w14:paraId="00627528" w14:textId="1F744FB0" w:rsidR="000F4D90" w:rsidRDefault="000F4D90" w:rsidP="007E1CFD">
            <w:pPr>
              <w:pStyle w:val="Heading2"/>
              <w:outlineLvl w:val="1"/>
            </w:pPr>
          </w:p>
          <w:p w14:paraId="7D49640C" w14:textId="6D04E911" w:rsidR="000F4D90" w:rsidRDefault="000F4D90" w:rsidP="007E1CFD">
            <w:pPr>
              <w:pStyle w:val="Heading2"/>
              <w:outlineLvl w:val="1"/>
            </w:pPr>
          </w:p>
          <w:p w14:paraId="6A203707" w14:textId="10143FAF" w:rsidR="000F4D90" w:rsidRPr="000F4D90" w:rsidRDefault="000F4D90" w:rsidP="000F4D90"/>
          <w:p w14:paraId="039019BF" w14:textId="7EAACDDA" w:rsidR="000F4D90" w:rsidRDefault="000F4D90" w:rsidP="007E1CFD">
            <w:pPr>
              <w:pStyle w:val="Heading2"/>
              <w:outlineLvl w:val="1"/>
            </w:pPr>
          </w:p>
          <w:p w14:paraId="4A3871C1" w14:textId="3B19FC73" w:rsidR="000F4D90" w:rsidRDefault="000F4D90" w:rsidP="007E1CFD">
            <w:pPr>
              <w:pStyle w:val="Heading2"/>
              <w:outlineLvl w:val="1"/>
            </w:pPr>
          </w:p>
          <w:p w14:paraId="7E7F4DA5" w14:textId="2CD1C22D" w:rsidR="000F4D90" w:rsidRDefault="000F4D90" w:rsidP="000F4D90">
            <w:pPr>
              <w:rPr>
                <w:rFonts w:asciiTheme="majorHAnsi" w:eastAsiaTheme="majorEastAsia" w:hAnsiTheme="majorHAnsi" w:cstheme="majorBidi"/>
                <w:color w:val="2E74B5" w:themeColor="accent1" w:themeShade="BF"/>
                <w:sz w:val="26"/>
                <w:szCs w:val="26"/>
              </w:rPr>
            </w:pPr>
          </w:p>
          <w:p w14:paraId="74D2A521" w14:textId="2E02B3D3" w:rsidR="000F4D90" w:rsidRDefault="000F4D90" w:rsidP="000F4D90">
            <w:pPr>
              <w:rPr>
                <w:rFonts w:asciiTheme="majorHAnsi" w:eastAsiaTheme="majorEastAsia" w:hAnsiTheme="majorHAnsi" w:cstheme="majorBidi"/>
                <w:color w:val="2E74B5" w:themeColor="accent1" w:themeShade="BF"/>
                <w:sz w:val="26"/>
                <w:szCs w:val="26"/>
              </w:rPr>
            </w:pPr>
          </w:p>
          <w:p w14:paraId="04EC45C3" w14:textId="2796A61E" w:rsidR="000F4D90" w:rsidRDefault="000F4D90" w:rsidP="007E1CFD">
            <w:pPr>
              <w:pStyle w:val="Heading2"/>
              <w:outlineLvl w:val="1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</w:pPr>
          </w:p>
          <w:p w14:paraId="4E47909D" w14:textId="312B2C4D" w:rsidR="007E1CFD" w:rsidRDefault="007E1CFD" w:rsidP="007E1CFD">
            <w:pPr>
              <w:pStyle w:val="Heading2"/>
              <w:outlineLvl w:val="1"/>
            </w:pPr>
            <w:r>
              <w:t>Commenting on someone’s blog post</w:t>
            </w:r>
          </w:p>
          <w:p w14:paraId="2A83C721" w14:textId="6BF59A82" w:rsidR="007E1CFD" w:rsidRDefault="007E1CFD" w:rsidP="007E1CFD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20"/>
              <w:gridCol w:w="5120"/>
            </w:tblGrid>
            <w:tr w:rsidR="000F4D90" w14:paraId="7B336097" w14:textId="77777777" w:rsidTr="000F4D90">
              <w:tc>
                <w:tcPr>
                  <w:tcW w:w="5120" w:type="dxa"/>
                  <w:tcBorders>
                    <w:bottom w:val="single" w:sz="4" w:space="0" w:color="BFBFBF" w:themeColor="background1" w:themeShade="BF"/>
                  </w:tcBorders>
                </w:tcPr>
                <w:p w14:paraId="44842E99" w14:textId="7B35B1B0" w:rsidR="007E1CFD" w:rsidRDefault="007E1CFD" w:rsidP="007E1CFD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 xml:space="preserve">Click the home button in the top left hand corner. Then click visit site. </w:t>
                  </w:r>
                </w:p>
              </w:tc>
              <w:tc>
                <w:tcPr>
                  <w:tcW w:w="5120" w:type="dxa"/>
                  <w:tcBorders>
                    <w:bottom w:val="single" w:sz="4" w:space="0" w:color="BFBFBF" w:themeColor="background1" w:themeShade="BF"/>
                  </w:tcBorders>
                </w:tcPr>
                <w:p w14:paraId="1691EA79" w14:textId="77777777" w:rsidR="007E1CFD" w:rsidRDefault="007E1CFD" w:rsidP="007E1CFD"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41DA90A7" wp14:editId="447109A9">
                            <wp:simplePos x="0" y="0"/>
                            <wp:positionH relativeFrom="column">
                              <wp:posOffset>10990</wp:posOffset>
                            </wp:positionH>
                            <wp:positionV relativeFrom="paragraph">
                              <wp:posOffset>124558</wp:posOffset>
                            </wp:positionV>
                            <wp:extent cx="254000" cy="121139"/>
                            <wp:effectExtent l="0" t="0" r="12700" b="12700"/>
                            <wp:wrapNone/>
                            <wp:docPr id="41" name="Rectangle 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4000" cy="121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1A6DAE4" id="Rectangle 41" o:spid="_x0000_s1026" style="position:absolute;margin-left:.85pt;margin-top:9.8pt;width:20pt;height:9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" filled="f" strokecolor="red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232ED927" wp14:editId="2E72940A">
                            <wp:simplePos x="0" y="0"/>
                            <wp:positionH relativeFrom="column">
                              <wp:posOffset>121480</wp:posOffset>
                            </wp:positionH>
                            <wp:positionV relativeFrom="paragraph">
                              <wp:posOffset>11430</wp:posOffset>
                            </wp:positionV>
                            <wp:extent cx="1039447" cy="74246"/>
                            <wp:effectExtent l="0" t="0" r="8890" b="2540"/>
                            <wp:wrapNone/>
                            <wp:docPr id="40" name="Rectangle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39447" cy="742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>
                                        <a:lumMod val="7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B84A332" id="Rectangle 40" o:spid="_x0000_s1026" style="position:absolute;margin-left:9.55pt;margin-top:.9pt;width:81.85pt;height:5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" fillcolor="#2e74b5 [2404]" stroked="f" strokeweight="1pt"/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5322EBD" wp14:editId="7137CCD8">
                        <wp:extent cx="1168400" cy="675481"/>
                        <wp:effectExtent l="0" t="0" r="0" b="0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5952" cy="685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DFC82D1" w14:textId="418858F7" w:rsidR="000F4D90" w:rsidRDefault="000F4D90" w:rsidP="007E1CFD"/>
              </w:tc>
            </w:tr>
            <w:tr w:rsidR="000F4D90" w14:paraId="12AC9A63" w14:textId="77777777" w:rsidTr="000F4D90">
              <w:tc>
                <w:tcPr>
                  <w:tcW w:w="5120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03ACC86F" w14:textId="77777777" w:rsidR="000F4D90" w:rsidRDefault="000F4D90" w:rsidP="000F4D90">
                  <w:pPr>
                    <w:pStyle w:val="ListParagraph"/>
                  </w:pPr>
                </w:p>
                <w:p w14:paraId="7D0D8ACC" w14:textId="45E50104" w:rsidR="007E1CFD" w:rsidRDefault="007E1CFD" w:rsidP="007E1CFD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Find a blog post you would like to comment on. Then click on the title/picture to load the blog post.</w:t>
                  </w:r>
                </w:p>
              </w:tc>
              <w:tc>
                <w:tcPr>
                  <w:tcW w:w="5120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4F7CD629" w14:textId="77777777" w:rsidR="000F4D90" w:rsidRDefault="000F4D90" w:rsidP="007E1CFD">
                  <w:pPr>
                    <w:rPr>
                      <w:noProof/>
                      <w:lang w:eastAsia="en-GB"/>
                    </w:rPr>
                  </w:pPr>
                </w:p>
                <w:p w14:paraId="0330C68E" w14:textId="19AD17DC" w:rsidR="000F4D90" w:rsidRDefault="000F4D90" w:rsidP="007E1CFD">
                  <w:pPr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079238C" wp14:editId="6255766B">
                        <wp:extent cx="2984454" cy="2465754"/>
                        <wp:effectExtent l="0" t="0" r="6985" b="0"/>
                        <wp:docPr id="42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3623" cy="2473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929D63" w14:textId="7A14EFBE" w:rsidR="007E1CFD" w:rsidRDefault="007E1CFD" w:rsidP="007E1CFD"/>
              </w:tc>
            </w:tr>
            <w:tr w:rsidR="000F4D90" w14:paraId="62B0954D" w14:textId="77777777" w:rsidTr="000F4D90">
              <w:tc>
                <w:tcPr>
                  <w:tcW w:w="5120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6165E1C5" w14:textId="77777777" w:rsidR="000F4D90" w:rsidRDefault="000F4D90" w:rsidP="000F4D90">
                  <w:pPr>
                    <w:pStyle w:val="ListParagraph"/>
                  </w:pPr>
                </w:p>
                <w:p w14:paraId="555FF2BD" w14:textId="77777777" w:rsidR="000F4D90" w:rsidRDefault="000F4D90" w:rsidP="000F4D90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 xml:space="preserve">Scroll to the bottom of the post and you will see a section which says leave a reply </w:t>
                  </w:r>
                </w:p>
                <w:p w14:paraId="02AB7D05" w14:textId="5CF02FC0" w:rsidR="007E1CFD" w:rsidRDefault="000F4D90" w:rsidP="000F4D90">
                  <w:pPr>
                    <w:pStyle w:val="ListParagraph"/>
                  </w:pPr>
                  <w:r w:rsidRPr="000F4D90">
                    <w:rPr>
                      <w:sz w:val="12"/>
                    </w:rPr>
                    <w:t>(this has to be turned on in your setting to allow feedback)</w:t>
                  </w:r>
                </w:p>
              </w:tc>
              <w:tc>
                <w:tcPr>
                  <w:tcW w:w="5120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0CBAAD2B" w14:textId="77777777" w:rsidR="000F4D90" w:rsidRDefault="000F4D90" w:rsidP="007E1CFD">
                  <w:pPr>
                    <w:rPr>
                      <w:noProof/>
                      <w:lang w:eastAsia="en-GB"/>
                    </w:rPr>
                  </w:pPr>
                </w:p>
                <w:p w14:paraId="709208A9" w14:textId="77777777" w:rsidR="000F4D90" w:rsidRDefault="000F4D90" w:rsidP="007E1CFD">
                  <w:pPr>
                    <w:rPr>
                      <w:sz w:val="10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75FF1AC0" wp14:editId="56B22ECF">
                        <wp:extent cx="2269465" cy="1157067"/>
                        <wp:effectExtent l="0" t="0" r="0" b="508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0391" cy="1167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9329AC" w14:textId="2D632485" w:rsidR="007E1CFD" w:rsidRDefault="000F4D90" w:rsidP="007E1CFD">
                  <w:pPr>
                    <w:rPr>
                      <w:sz w:val="10"/>
                    </w:rPr>
                  </w:pPr>
                  <w:r w:rsidRPr="000F4D90">
                    <w:rPr>
                      <w:sz w:val="10"/>
                    </w:rPr>
                    <w:t>This is a representational image. All blog sites are themed differently.</w:t>
                  </w:r>
                </w:p>
                <w:p w14:paraId="07E7CD03" w14:textId="255FDE00" w:rsidR="000F4D90" w:rsidRDefault="000F4D90" w:rsidP="007E1CFD"/>
              </w:tc>
            </w:tr>
            <w:tr w:rsidR="000F4D90" w14:paraId="7D9CD0E5" w14:textId="77777777" w:rsidTr="000F4D90">
              <w:tc>
                <w:tcPr>
                  <w:tcW w:w="5120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08C02AB4" w14:textId="77777777" w:rsidR="000F4D90" w:rsidRDefault="000F4D90" w:rsidP="000F4D90">
                  <w:pPr>
                    <w:pStyle w:val="ListParagraph"/>
                  </w:pPr>
                </w:p>
                <w:p w14:paraId="2B5C980F" w14:textId="4330ADA4" w:rsidR="007E1CFD" w:rsidRDefault="000F4D90" w:rsidP="000F4D90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Type your comment and click ‘post comment’.</w:t>
                  </w:r>
                </w:p>
              </w:tc>
              <w:tc>
                <w:tcPr>
                  <w:tcW w:w="5120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4C558AF1" w14:textId="77777777" w:rsidR="007E1CFD" w:rsidRDefault="000F4D90" w:rsidP="007E1CFD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534A6ED8" wp14:editId="7689E307">
                        <wp:extent cx="1019908" cy="160215"/>
                        <wp:effectExtent l="0" t="0" r="0" b="0"/>
                        <wp:docPr id="44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/>
                                <a:srcRect l="26179" t="63847" r="28829" b="2229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30507" cy="1618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4253FD" w14:textId="359FECC1" w:rsidR="000F4D90" w:rsidRDefault="000F4D90" w:rsidP="007E1CFD"/>
              </w:tc>
            </w:tr>
          </w:tbl>
          <w:p w14:paraId="2A93DDEE" w14:textId="77777777" w:rsidR="007E1CFD" w:rsidRDefault="007E1CFD" w:rsidP="007E1CFD"/>
          <w:p w14:paraId="495EEE19" w14:textId="2EF4818B" w:rsidR="007E1CFD" w:rsidRPr="007E1CFD" w:rsidRDefault="007E1CFD" w:rsidP="007E1CFD">
            <w:pPr>
              <w:pStyle w:val="ListParagraph"/>
            </w:pPr>
          </w:p>
        </w:tc>
      </w:tr>
    </w:tbl>
    <w:p w14:paraId="695A3ACF" w14:textId="64DD66C6" w:rsidR="05811119" w:rsidRDefault="007B47F9" w:rsidP="00EC6DDF">
      <w:bookmarkStart w:id="0" w:name="_GoBack"/>
      <w:bookmarkEnd w:id="0"/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1DA0DC" wp14:editId="3EC7BDE7">
                <wp:simplePos x="0" y="0"/>
                <wp:positionH relativeFrom="column">
                  <wp:posOffset>3420094</wp:posOffset>
                </wp:positionH>
                <wp:positionV relativeFrom="paragraph">
                  <wp:posOffset>-4994283</wp:posOffset>
                </wp:positionV>
                <wp:extent cx="3034145" cy="807522"/>
                <wp:effectExtent l="0" t="0" r="13970" b="1206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4145" cy="8075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A8CE1" id="Rectangle 37" o:spid="_x0000_s1026" style="position:absolute;margin-left:269.3pt;margin-top:-393.25pt;width:238.9pt;height:6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" filled="f" strokecolor="red" strokeweight="1pt"/>
            </w:pict>
          </mc:Fallback>
        </mc:AlternateContent>
      </w:r>
    </w:p>
    <w:sectPr w:rsidR="05811119" w:rsidSect="00F02810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0A80F5" w14:textId="77777777" w:rsidR="00F55B4E" w:rsidRDefault="00F55B4E" w:rsidP="00F02810">
      <w:pPr>
        <w:spacing w:after="0" w:line="240" w:lineRule="auto"/>
      </w:pPr>
      <w:r>
        <w:separator/>
      </w:r>
    </w:p>
  </w:endnote>
  <w:endnote w:type="continuationSeparator" w:id="0">
    <w:p w14:paraId="4F425A35" w14:textId="77777777" w:rsidR="00F55B4E" w:rsidRDefault="00F55B4E" w:rsidP="00F02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D6A721" w14:textId="77777777" w:rsidR="00F55B4E" w:rsidRDefault="00F55B4E" w:rsidP="00F02810">
      <w:pPr>
        <w:spacing w:after="0" w:line="240" w:lineRule="auto"/>
      </w:pPr>
      <w:r>
        <w:separator/>
      </w:r>
    </w:p>
  </w:footnote>
  <w:footnote w:type="continuationSeparator" w:id="0">
    <w:p w14:paraId="78FD6245" w14:textId="77777777" w:rsidR="00F55B4E" w:rsidRDefault="00F55B4E" w:rsidP="00F02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AB6C7B" w14:textId="77777777" w:rsidR="00F02810" w:rsidRDefault="00F02810">
    <w:pPr>
      <w:pStyle w:val="Header"/>
    </w:pPr>
    <w:r>
      <w:rPr>
        <w:noProof/>
        <w:lang w:eastAsia="en-GB"/>
      </w:rPr>
      <w:drawing>
        <wp:inline distT="0" distB="0" distL="0" distR="0" wp14:anchorId="3D3C638A" wp14:editId="50C38A6F">
          <wp:extent cx="6782435" cy="620202"/>
          <wp:effectExtent l="0" t="0" r="0" b="8890"/>
          <wp:docPr id="1" name="Picture 1" descr="C:\Users\dwakefield\OneDrive - University of Lincoln\Marketing\DIGIED events\t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wakefield\OneDrive - University of Lincoln\Marketing\DIGIED events\test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211"/>
                  <a:stretch/>
                </pic:blipFill>
                <pic:spPr bwMode="auto">
                  <a:xfrm>
                    <a:off x="0" y="0"/>
                    <a:ext cx="6786251" cy="6205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B060E"/>
    <w:multiLevelType w:val="hybridMultilevel"/>
    <w:tmpl w:val="5380BA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D411D"/>
    <w:multiLevelType w:val="hybridMultilevel"/>
    <w:tmpl w:val="C02A84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940DC8"/>
    <w:multiLevelType w:val="hybridMultilevel"/>
    <w:tmpl w:val="5C3C04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49526C"/>
    <w:multiLevelType w:val="hybridMultilevel"/>
    <w:tmpl w:val="73D8A5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BC0A4A"/>
    <w:multiLevelType w:val="hybridMultilevel"/>
    <w:tmpl w:val="4B3A506A"/>
    <w:lvl w:ilvl="0" w:tplc="72A80F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8F0732"/>
    <w:multiLevelType w:val="hybridMultilevel"/>
    <w:tmpl w:val="5EAEA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4213E4"/>
    <w:multiLevelType w:val="hybridMultilevel"/>
    <w:tmpl w:val="2CD08C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80499"/>
    <w:multiLevelType w:val="hybridMultilevel"/>
    <w:tmpl w:val="3BC450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DE6D19"/>
    <w:multiLevelType w:val="hybridMultilevel"/>
    <w:tmpl w:val="331AF61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FE26FA8"/>
    <w:multiLevelType w:val="hybridMultilevel"/>
    <w:tmpl w:val="A0901C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BB0E5A"/>
    <w:multiLevelType w:val="hybridMultilevel"/>
    <w:tmpl w:val="6D2C9E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7"/>
  </w:num>
  <w:num w:numId="5">
    <w:abstractNumId w:val="9"/>
  </w:num>
  <w:num w:numId="6">
    <w:abstractNumId w:val="1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810"/>
    <w:rsid w:val="000F4D90"/>
    <w:rsid w:val="002E44D9"/>
    <w:rsid w:val="00347F1F"/>
    <w:rsid w:val="007B47F9"/>
    <w:rsid w:val="007E1CFD"/>
    <w:rsid w:val="009A12D0"/>
    <w:rsid w:val="00AD74EF"/>
    <w:rsid w:val="00B41F1A"/>
    <w:rsid w:val="00B87AAF"/>
    <w:rsid w:val="00BB2D15"/>
    <w:rsid w:val="00D137A5"/>
    <w:rsid w:val="00D85BEB"/>
    <w:rsid w:val="00EC6DDF"/>
    <w:rsid w:val="00F02810"/>
    <w:rsid w:val="00F55B4E"/>
    <w:rsid w:val="0581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FEF5CC"/>
  <w15:chartTrackingRefBased/>
  <w15:docId w15:val="{F2D1D021-4C5F-4071-AC86-ECF62AAE8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28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28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810"/>
  </w:style>
  <w:style w:type="paragraph" w:styleId="Footer">
    <w:name w:val="footer"/>
    <w:basedOn w:val="Normal"/>
    <w:link w:val="FooterChar"/>
    <w:uiPriority w:val="99"/>
    <w:unhideWhenUsed/>
    <w:rsid w:val="00F02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810"/>
  </w:style>
  <w:style w:type="character" w:customStyle="1" w:styleId="Heading1Char">
    <w:name w:val="Heading 1 Char"/>
    <w:basedOn w:val="DefaultParagraphFont"/>
    <w:link w:val="Heading1"/>
    <w:uiPriority w:val="9"/>
    <w:rsid w:val="00F028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0281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028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A12D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A12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4D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D90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41F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lncn.eu/digiedblo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4FACA582</Template>
  <TotalTime>86</TotalTime>
  <Pages>4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Lincoln</Company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Wakefield</dc:creator>
  <cp:keywords/>
  <dc:description/>
  <cp:lastModifiedBy>Daniel Wakefield</cp:lastModifiedBy>
  <cp:revision>4</cp:revision>
  <cp:lastPrinted>2018-04-24T08:48:00Z</cp:lastPrinted>
  <dcterms:created xsi:type="dcterms:W3CDTF">2018-04-06T12:26:00Z</dcterms:created>
  <dcterms:modified xsi:type="dcterms:W3CDTF">2018-04-24T10:03:00Z</dcterms:modified>
</cp:coreProperties>
</file>