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EC4DBA" w:rsidRPr="009621A4" w:rsidRDefault="00F925A2">
      <w:pPr>
        <w:rPr>
          <w:sz w:val="16"/>
          <w:szCs w:val="16"/>
        </w:rPr>
      </w:pPr>
    </w:p>
    <w:p w14:paraId="7F5BCA41" w14:textId="674887D5" w:rsidR="00F02810" w:rsidRPr="009621A4" w:rsidRDefault="004B53E0" w:rsidP="00F02810">
      <w:pPr>
        <w:pStyle w:val="Heading1"/>
        <w:rPr>
          <w:rFonts w:asciiTheme="minorHAnsi" w:hAnsiTheme="minorHAnsi"/>
          <w:sz w:val="16"/>
          <w:szCs w:val="16"/>
        </w:rPr>
      </w:pPr>
      <w:proofErr w:type="spellStart"/>
      <w:r w:rsidRPr="009621A4">
        <w:rPr>
          <w:rFonts w:asciiTheme="minorHAnsi" w:hAnsiTheme="minorHAnsi"/>
          <w:sz w:val="16"/>
          <w:szCs w:val="16"/>
        </w:rPr>
        <w:t>Helpsheet</w:t>
      </w:r>
      <w:proofErr w:type="spellEnd"/>
      <w:r w:rsidR="05811119" w:rsidRPr="009621A4">
        <w:rPr>
          <w:rFonts w:asciiTheme="minorHAnsi" w:hAnsiTheme="minorHAnsi"/>
          <w:sz w:val="16"/>
          <w:szCs w:val="16"/>
        </w:rPr>
        <w:t xml:space="preserve"> – </w:t>
      </w:r>
      <w:r w:rsidRPr="009621A4">
        <w:rPr>
          <w:rFonts w:asciiTheme="minorHAnsi" w:hAnsiTheme="minorHAnsi"/>
          <w:sz w:val="16"/>
          <w:szCs w:val="16"/>
        </w:rPr>
        <w:t>H</w:t>
      </w:r>
      <w:r w:rsidR="05811119" w:rsidRPr="009621A4">
        <w:rPr>
          <w:rFonts w:asciiTheme="minorHAnsi" w:hAnsiTheme="minorHAnsi"/>
          <w:sz w:val="16"/>
          <w:szCs w:val="16"/>
        </w:rPr>
        <w:t>ow to use Microsoft forms</w:t>
      </w:r>
    </w:p>
    <w:p w14:paraId="3F5F76CC" w14:textId="4C5D368B" w:rsidR="004B53E0" w:rsidRPr="009621A4" w:rsidRDefault="004B53E0" w:rsidP="004B53E0">
      <w:pPr>
        <w:pStyle w:val="Heading2"/>
        <w:rPr>
          <w:rFonts w:asciiTheme="minorHAnsi" w:hAnsiTheme="minorHAnsi"/>
          <w:sz w:val="20"/>
          <w:szCs w:val="16"/>
        </w:rPr>
      </w:pPr>
      <w:r w:rsidRPr="009621A4">
        <w:rPr>
          <w:rFonts w:asciiTheme="minorHAnsi" w:hAnsiTheme="minorHAnsi"/>
          <w:sz w:val="20"/>
          <w:szCs w:val="16"/>
        </w:rPr>
        <w:t>Accessing Microsoft Forms</w:t>
      </w:r>
    </w:p>
    <w:p w14:paraId="086E2D53" w14:textId="779B3D4C" w:rsidR="004B53E0" w:rsidRPr="009621A4" w:rsidRDefault="004B53E0" w:rsidP="004B53E0">
      <w:pPr>
        <w:pStyle w:val="NoSpacing"/>
        <w:ind w:left="720"/>
        <w:rPr>
          <w:sz w:val="16"/>
          <w:szCs w:val="1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11"/>
        <w:gridCol w:w="4825"/>
      </w:tblGrid>
      <w:tr w:rsidR="004B53E0" w:rsidRPr="009621A4" w14:paraId="20D900D1" w14:textId="09D61BD9" w:rsidTr="004B53E0">
        <w:trPr>
          <w:trHeight w:val="933"/>
        </w:trPr>
        <w:tc>
          <w:tcPr>
            <w:tcW w:w="4911" w:type="dxa"/>
          </w:tcPr>
          <w:p w14:paraId="3652C840" w14:textId="198B743D" w:rsidR="004B53E0" w:rsidRPr="009621A4" w:rsidRDefault="004B53E0" w:rsidP="004B53E0">
            <w:pPr>
              <w:pStyle w:val="NoSpacing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Visit 365.lincoln.ac.uk</w:t>
            </w:r>
          </w:p>
        </w:tc>
        <w:tc>
          <w:tcPr>
            <w:tcW w:w="4825" w:type="dxa"/>
          </w:tcPr>
          <w:p w14:paraId="75F71278" w14:textId="5974A5E9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E032ED4" wp14:editId="49D8B738">
                  <wp:simplePos x="0" y="0"/>
                  <wp:positionH relativeFrom="column">
                    <wp:posOffset>2232</wp:posOffset>
                  </wp:positionH>
                  <wp:positionV relativeFrom="paragraph">
                    <wp:posOffset>440</wp:posOffset>
                  </wp:positionV>
                  <wp:extent cx="2245995" cy="384175"/>
                  <wp:effectExtent l="0" t="0" r="190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21A4">
              <w:rPr>
                <w:noProof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4B53E0" w:rsidRPr="009621A4" w14:paraId="79E0CE0E" w14:textId="77777777" w:rsidTr="004B53E0">
        <w:trPr>
          <w:trHeight w:val="500"/>
        </w:trPr>
        <w:tc>
          <w:tcPr>
            <w:tcW w:w="4911" w:type="dxa"/>
          </w:tcPr>
          <w:p w14:paraId="61BF4886" w14:textId="77777777" w:rsidR="004B53E0" w:rsidRPr="009621A4" w:rsidRDefault="004B53E0" w:rsidP="004B53E0">
            <w:pPr>
              <w:pStyle w:val="NoSpacing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Use your University Credentials to sign in. If you are already in the university network this should be done automatically.</w:t>
            </w:r>
          </w:p>
          <w:p w14:paraId="666ED0A5" w14:textId="77777777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4825" w:type="dxa"/>
          </w:tcPr>
          <w:p w14:paraId="44472EF2" w14:textId="32D52704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646827F" wp14:editId="78AFA818">
                  <wp:extent cx="2517569" cy="2966494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832" t="-1611" b="1"/>
                          <a:stretch/>
                        </pic:blipFill>
                        <pic:spPr bwMode="auto">
                          <a:xfrm>
                            <a:off x="0" y="0"/>
                            <a:ext cx="2559345" cy="30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3E0" w:rsidRPr="009621A4" w14:paraId="3AA894A8" w14:textId="77777777" w:rsidTr="004B53E0">
        <w:trPr>
          <w:trHeight w:val="375"/>
        </w:trPr>
        <w:tc>
          <w:tcPr>
            <w:tcW w:w="4911" w:type="dxa"/>
          </w:tcPr>
          <w:p w14:paraId="3AABBB85" w14:textId="77777777" w:rsidR="004B53E0" w:rsidRPr="009621A4" w:rsidRDefault="004B53E0" w:rsidP="004B53E0">
            <w:pPr>
              <w:pStyle w:val="NoSpacing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Click on Microsoft forms</w:t>
            </w:r>
          </w:p>
          <w:p w14:paraId="446C7E45" w14:textId="77777777" w:rsidR="004B53E0" w:rsidRPr="009621A4" w:rsidRDefault="004B53E0" w:rsidP="004B53E0">
            <w:pPr>
              <w:pStyle w:val="NoSpacing"/>
              <w:ind w:left="720"/>
              <w:rPr>
                <w:sz w:val="16"/>
                <w:szCs w:val="16"/>
              </w:rPr>
            </w:pPr>
          </w:p>
        </w:tc>
        <w:tc>
          <w:tcPr>
            <w:tcW w:w="4825" w:type="dxa"/>
          </w:tcPr>
          <w:p w14:paraId="1135090B" w14:textId="1072E57F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DB05B7" wp14:editId="7C7B52A3">
                  <wp:extent cx="836439" cy="362457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76" cy="36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24272" w14:textId="77777777" w:rsidR="004B53E0" w:rsidRPr="009621A4" w:rsidRDefault="004B53E0" w:rsidP="00A20EE9">
      <w:pPr>
        <w:pStyle w:val="NoSpacing"/>
        <w:ind w:left="720"/>
        <w:rPr>
          <w:sz w:val="16"/>
          <w:szCs w:val="16"/>
        </w:rPr>
      </w:pPr>
    </w:p>
    <w:p w14:paraId="04BBE1FD" w14:textId="6B2C84B8" w:rsidR="004B53E0" w:rsidRPr="009621A4" w:rsidRDefault="004B53E0" w:rsidP="004B53E0">
      <w:pPr>
        <w:pStyle w:val="Heading2"/>
        <w:rPr>
          <w:rFonts w:asciiTheme="minorHAnsi" w:hAnsiTheme="minorHAnsi"/>
          <w:sz w:val="20"/>
          <w:szCs w:val="16"/>
        </w:rPr>
      </w:pPr>
      <w:r w:rsidRPr="009621A4">
        <w:rPr>
          <w:rFonts w:asciiTheme="minorHAnsi" w:hAnsiTheme="minorHAnsi"/>
          <w:sz w:val="20"/>
          <w:szCs w:val="16"/>
        </w:rPr>
        <w:t xml:space="preserve">Creating a New </w:t>
      </w:r>
      <w:r w:rsidR="00A20EE9" w:rsidRPr="009621A4">
        <w:rPr>
          <w:rFonts w:asciiTheme="minorHAnsi" w:hAnsiTheme="minorHAnsi"/>
          <w:sz w:val="20"/>
          <w:szCs w:val="16"/>
        </w:rPr>
        <w:t>F</w:t>
      </w:r>
      <w:r w:rsidRPr="009621A4">
        <w:rPr>
          <w:rFonts w:asciiTheme="minorHAnsi" w:hAnsiTheme="minorHAnsi"/>
          <w:sz w:val="20"/>
          <w:szCs w:val="16"/>
        </w:rPr>
        <w:t>orm/</w:t>
      </w:r>
      <w:r w:rsidR="00A20EE9" w:rsidRPr="009621A4">
        <w:rPr>
          <w:rFonts w:asciiTheme="minorHAnsi" w:hAnsiTheme="minorHAnsi"/>
          <w:sz w:val="20"/>
          <w:szCs w:val="16"/>
        </w:rPr>
        <w:t>Q</w:t>
      </w:r>
      <w:r w:rsidRPr="009621A4">
        <w:rPr>
          <w:rFonts w:asciiTheme="minorHAnsi" w:hAnsiTheme="minorHAnsi"/>
          <w:sz w:val="20"/>
          <w:szCs w:val="16"/>
        </w:rPr>
        <w:t>uiz</w:t>
      </w:r>
    </w:p>
    <w:p w14:paraId="3CC1C6D5" w14:textId="42FB884A" w:rsidR="05811119" w:rsidRPr="009621A4" w:rsidRDefault="05811119" w:rsidP="004B53E0">
      <w:pPr>
        <w:pStyle w:val="NoSpacing"/>
        <w:ind w:left="720"/>
        <w:rPr>
          <w:sz w:val="16"/>
          <w:szCs w:val="1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60"/>
        <w:gridCol w:w="6876"/>
      </w:tblGrid>
      <w:tr w:rsidR="00A20EE9" w:rsidRPr="009621A4" w14:paraId="232BA826" w14:textId="77777777" w:rsidTr="00A20EE9">
        <w:tc>
          <w:tcPr>
            <w:tcW w:w="4515" w:type="dxa"/>
          </w:tcPr>
          <w:p w14:paraId="7F2DD1A0" w14:textId="77777777" w:rsidR="004B53E0" w:rsidRPr="009621A4" w:rsidRDefault="004B53E0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Click create new form/quiz</w:t>
            </w:r>
            <w:r w:rsidRPr="009621A4">
              <w:rPr>
                <w:sz w:val="16"/>
                <w:szCs w:val="16"/>
              </w:rPr>
              <w:t xml:space="preserve"> </w:t>
            </w:r>
          </w:p>
          <w:p w14:paraId="39DEB16B" w14:textId="1BCFE049" w:rsidR="004B53E0" w:rsidRPr="009621A4" w:rsidRDefault="004B53E0" w:rsidP="004B53E0">
            <w:pPr>
              <w:pStyle w:val="NoSpacing"/>
              <w:ind w:left="720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(The process for both will be the same)</w:t>
            </w:r>
          </w:p>
        </w:tc>
        <w:tc>
          <w:tcPr>
            <w:tcW w:w="5221" w:type="dxa"/>
          </w:tcPr>
          <w:p w14:paraId="2F491EB4" w14:textId="37D0D8D1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21A9DD8" wp14:editId="108292F0">
                  <wp:extent cx="909275" cy="1009158"/>
                  <wp:effectExtent l="0" t="0" r="571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295" cy="105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9" w:rsidRPr="009621A4" w14:paraId="2E678386" w14:textId="77777777" w:rsidTr="00A20EE9">
        <w:tc>
          <w:tcPr>
            <w:tcW w:w="4515" w:type="dxa"/>
          </w:tcPr>
          <w:p w14:paraId="527D3BAC" w14:textId="4BD265E3" w:rsidR="004B53E0" w:rsidRPr="009621A4" w:rsidRDefault="004B53E0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Give a title to your for</w:t>
            </w:r>
            <w:r w:rsidR="00A20EE9" w:rsidRPr="009621A4">
              <w:rPr>
                <w:sz w:val="16"/>
                <w:szCs w:val="16"/>
              </w:rPr>
              <w:t>m</w:t>
            </w:r>
            <w:r w:rsidRPr="009621A4">
              <w:rPr>
                <w:sz w:val="16"/>
                <w:szCs w:val="16"/>
              </w:rPr>
              <w:t xml:space="preserve"> by clicking in the title box</w:t>
            </w:r>
            <w:r w:rsidR="00A20EE9" w:rsidRPr="009621A4">
              <w:rPr>
                <w:sz w:val="16"/>
                <w:szCs w:val="16"/>
              </w:rPr>
              <w:t>.</w:t>
            </w:r>
          </w:p>
          <w:p w14:paraId="5CDE7B97" w14:textId="77777777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221" w:type="dxa"/>
          </w:tcPr>
          <w:p w14:paraId="5E383C20" w14:textId="450B08C8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35CC7AF" wp14:editId="2C655FA2">
                  <wp:extent cx="1973484" cy="839098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33" cy="84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9" w:rsidRPr="009621A4" w14:paraId="42C3EBCB" w14:textId="77777777" w:rsidTr="00A20EE9">
        <w:tc>
          <w:tcPr>
            <w:tcW w:w="4515" w:type="dxa"/>
          </w:tcPr>
          <w:p w14:paraId="73505B2E" w14:textId="619B9CDD" w:rsidR="004B53E0" w:rsidRPr="009621A4" w:rsidRDefault="004B53E0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Click description to add information about the form</w:t>
            </w:r>
            <w:r w:rsidR="00A20EE9" w:rsidRPr="009621A4">
              <w:rPr>
                <w:sz w:val="16"/>
                <w:szCs w:val="16"/>
              </w:rPr>
              <w:t>.</w:t>
            </w:r>
          </w:p>
          <w:p w14:paraId="542D74BC" w14:textId="77777777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221" w:type="dxa"/>
          </w:tcPr>
          <w:p w14:paraId="5B548291" w14:textId="77777777" w:rsidR="004B53E0" w:rsidRDefault="004B53E0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FCA0FDC" wp14:editId="1FC1D480">
                  <wp:extent cx="2285332" cy="801373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14" cy="80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1EB10" w14:textId="77777777" w:rsidR="009621A4" w:rsidRDefault="009621A4" w:rsidP="004B53E0">
            <w:pPr>
              <w:pStyle w:val="NoSpacing"/>
              <w:rPr>
                <w:sz w:val="16"/>
                <w:szCs w:val="16"/>
              </w:rPr>
            </w:pPr>
          </w:p>
          <w:p w14:paraId="1FAE561B" w14:textId="77777777" w:rsidR="000D4217" w:rsidRDefault="000D4217" w:rsidP="004B53E0">
            <w:pPr>
              <w:pStyle w:val="NoSpacing"/>
              <w:rPr>
                <w:sz w:val="16"/>
                <w:szCs w:val="16"/>
              </w:rPr>
            </w:pPr>
          </w:p>
          <w:p w14:paraId="7E2A128F" w14:textId="77777777" w:rsidR="000D4217" w:rsidRDefault="000D4217" w:rsidP="004B53E0">
            <w:pPr>
              <w:pStyle w:val="NoSpacing"/>
              <w:rPr>
                <w:sz w:val="16"/>
                <w:szCs w:val="16"/>
              </w:rPr>
            </w:pPr>
          </w:p>
          <w:p w14:paraId="2F170677" w14:textId="77777777" w:rsidR="000D4217" w:rsidRDefault="000D4217" w:rsidP="004B53E0">
            <w:pPr>
              <w:pStyle w:val="NoSpacing"/>
              <w:rPr>
                <w:sz w:val="16"/>
                <w:szCs w:val="16"/>
              </w:rPr>
            </w:pPr>
          </w:p>
          <w:p w14:paraId="6EE42DF4" w14:textId="17D8B5FB" w:rsidR="009621A4" w:rsidRPr="009621A4" w:rsidRDefault="009621A4" w:rsidP="004B53E0">
            <w:pPr>
              <w:pStyle w:val="NoSpacing"/>
              <w:rPr>
                <w:sz w:val="16"/>
                <w:szCs w:val="16"/>
              </w:rPr>
            </w:pPr>
          </w:p>
        </w:tc>
      </w:tr>
      <w:tr w:rsidR="00A20EE9" w:rsidRPr="009621A4" w14:paraId="53C01BFB" w14:textId="77777777" w:rsidTr="00A20EE9">
        <w:tc>
          <w:tcPr>
            <w:tcW w:w="4515" w:type="dxa"/>
          </w:tcPr>
          <w:p w14:paraId="2A103B46" w14:textId="72B9EF5A" w:rsidR="004B53E0" w:rsidRPr="009621A4" w:rsidRDefault="004B53E0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lastRenderedPageBreak/>
              <w:t>Click add question and choose type</w:t>
            </w:r>
            <w:r w:rsidR="000D4217">
              <w:rPr>
                <w:sz w:val="16"/>
                <w:szCs w:val="16"/>
              </w:rPr>
              <w:t>:</w:t>
            </w:r>
          </w:p>
          <w:p w14:paraId="6665FE81" w14:textId="77777777" w:rsidR="00A20EE9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Choice (choose one or multiple options)</w:t>
            </w:r>
          </w:p>
          <w:p w14:paraId="3AD00A7A" w14:textId="77777777" w:rsidR="00A20EE9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Text field (users input their own answer)</w:t>
            </w:r>
          </w:p>
          <w:p w14:paraId="5B67CB5E" w14:textId="13B20720" w:rsidR="00A20EE9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Rating (How well liked it is)</w:t>
            </w:r>
          </w:p>
          <w:p w14:paraId="2FC825AD" w14:textId="19F7E50E" w:rsidR="00A20EE9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Date (Choose a date)</w:t>
            </w:r>
          </w:p>
          <w:p w14:paraId="561B08BA" w14:textId="43E75DA0" w:rsidR="00A20EE9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Ranking (Allow students to create an order for their favourite options)</w:t>
            </w:r>
          </w:p>
          <w:p w14:paraId="713991DA" w14:textId="46860FE9" w:rsidR="004B53E0" w:rsidRPr="009621A4" w:rsidRDefault="00A20EE9" w:rsidP="00A20EE9">
            <w:pPr>
              <w:pStyle w:val="NoSpacing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Likert (Give statements with several options for each statement)</w:t>
            </w:r>
          </w:p>
        </w:tc>
        <w:tc>
          <w:tcPr>
            <w:tcW w:w="5221" w:type="dxa"/>
          </w:tcPr>
          <w:p w14:paraId="489D407F" w14:textId="16EE74F5" w:rsidR="004B53E0" w:rsidRPr="009621A4" w:rsidRDefault="00A20EE9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509AC00" wp14:editId="63A4284D">
                  <wp:extent cx="3155950" cy="889854"/>
                  <wp:effectExtent l="0" t="0" r="635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328" cy="90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9" w:rsidRPr="009621A4" w14:paraId="44AE2543" w14:textId="77777777" w:rsidTr="00A20EE9">
        <w:tc>
          <w:tcPr>
            <w:tcW w:w="4515" w:type="dxa"/>
          </w:tcPr>
          <w:p w14:paraId="527E51E9" w14:textId="3ABF8554" w:rsidR="004B53E0" w:rsidRPr="009621A4" w:rsidRDefault="004B53E0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Add as many questions as you would like</w:t>
            </w:r>
            <w:r w:rsidR="00A20EE9" w:rsidRPr="009621A4">
              <w:rPr>
                <w:sz w:val="16"/>
                <w:szCs w:val="16"/>
              </w:rPr>
              <w:t>.</w:t>
            </w:r>
          </w:p>
          <w:p w14:paraId="0BFE4FD7" w14:textId="77777777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221" w:type="dxa"/>
          </w:tcPr>
          <w:p w14:paraId="3649B4E9" w14:textId="77777777" w:rsidR="004B53E0" w:rsidRPr="009621A4" w:rsidRDefault="004B53E0" w:rsidP="004B53E0">
            <w:pPr>
              <w:pStyle w:val="NoSpacing"/>
              <w:rPr>
                <w:sz w:val="16"/>
                <w:szCs w:val="16"/>
              </w:rPr>
            </w:pPr>
          </w:p>
        </w:tc>
      </w:tr>
      <w:tr w:rsidR="00A20EE9" w:rsidRPr="009621A4" w14:paraId="249CE80A" w14:textId="77777777" w:rsidTr="00A20EE9">
        <w:tc>
          <w:tcPr>
            <w:tcW w:w="4515" w:type="dxa"/>
          </w:tcPr>
          <w:p w14:paraId="57D793F5" w14:textId="327E8AD8" w:rsidR="00A20EE9" w:rsidRPr="009621A4" w:rsidRDefault="00A20EE9" w:rsidP="004B53E0">
            <w:pPr>
              <w:pStyle w:val="NoSpacing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can always see how your form looks by using the preview button.</w:t>
            </w:r>
          </w:p>
        </w:tc>
        <w:tc>
          <w:tcPr>
            <w:tcW w:w="5221" w:type="dxa"/>
          </w:tcPr>
          <w:p w14:paraId="0453F9A5" w14:textId="63DEC6CF" w:rsidR="00A20EE9" w:rsidRPr="009621A4" w:rsidRDefault="00A20EE9" w:rsidP="004B53E0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47DCC5C" wp14:editId="1915EB79">
                  <wp:extent cx="4229100" cy="523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24D6" w14:textId="77777777" w:rsidR="004B53E0" w:rsidRPr="009621A4" w:rsidRDefault="004B53E0" w:rsidP="004B53E0">
      <w:pPr>
        <w:pStyle w:val="NoSpacing"/>
        <w:ind w:left="720"/>
        <w:rPr>
          <w:sz w:val="16"/>
          <w:szCs w:val="16"/>
        </w:rPr>
      </w:pPr>
    </w:p>
    <w:p w14:paraId="5C518B72" w14:textId="77777777" w:rsidR="004B53E0" w:rsidRPr="009621A4" w:rsidRDefault="004B53E0" w:rsidP="004B53E0">
      <w:pPr>
        <w:rPr>
          <w:sz w:val="20"/>
          <w:szCs w:val="16"/>
        </w:rPr>
      </w:pPr>
    </w:p>
    <w:p w14:paraId="21606939" w14:textId="04E0FA60" w:rsidR="00A20EE9" w:rsidRPr="009621A4" w:rsidRDefault="00A20EE9" w:rsidP="00A20EE9">
      <w:pPr>
        <w:pStyle w:val="Heading2"/>
        <w:rPr>
          <w:rFonts w:asciiTheme="minorHAnsi" w:hAnsiTheme="minorHAnsi"/>
          <w:sz w:val="20"/>
          <w:szCs w:val="16"/>
        </w:rPr>
      </w:pPr>
      <w:r w:rsidRPr="009621A4">
        <w:rPr>
          <w:rFonts w:asciiTheme="minorHAnsi" w:hAnsiTheme="minorHAnsi"/>
          <w:sz w:val="20"/>
          <w:szCs w:val="16"/>
        </w:rPr>
        <w:t>Sharing a F</w:t>
      </w:r>
      <w:r w:rsidRPr="009621A4">
        <w:rPr>
          <w:rFonts w:asciiTheme="minorHAnsi" w:hAnsiTheme="minorHAnsi"/>
          <w:sz w:val="20"/>
          <w:szCs w:val="16"/>
        </w:rPr>
        <w:t>orm/Quiz</w:t>
      </w:r>
    </w:p>
    <w:p w14:paraId="695A3ACF" w14:textId="60456600" w:rsidR="05811119" w:rsidRPr="009621A4" w:rsidRDefault="05811119" w:rsidP="05811119">
      <w:pPr>
        <w:rPr>
          <w:sz w:val="16"/>
          <w:szCs w:val="1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60"/>
        <w:gridCol w:w="3538"/>
        <w:gridCol w:w="3338"/>
      </w:tblGrid>
      <w:tr w:rsidR="007B0D2D" w:rsidRPr="009621A4" w14:paraId="60A60952" w14:textId="77777777" w:rsidTr="007B0D2D">
        <w:trPr>
          <w:trHeight w:val="933"/>
        </w:trPr>
        <w:tc>
          <w:tcPr>
            <w:tcW w:w="2860" w:type="dxa"/>
          </w:tcPr>
          <w:p w14:paraId="505DB509" w14:textId="7C1E44D6" w:rsidR="00A20EE9" w:rsidRPr="009621A4" w:rsidRDefault="00A20EE9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 xml:space="preserve">Once you’re happy with the form you can share it to a wider network to gather data. </w:t>
            </w:r>
          </w:p>
        </w:tc>
        <w:tc>
          <w:tcPr>
            <w:tcW w:w="6876" w:type="dxa"/>
            <w:gridSpan w:val="2"/>
          </w:tcPr>
          <w:p w14:paraId="35F705CB" w14:textId="4EEA04A9" w:rsidR="00A20EE9" w:rsidRPr="009621A4" w:rsidRDefault="00A20EE9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2C19686" wp14:editId="57B83EF6">
                  <wp:extent cx="4229100" cy="523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D2D" w:rsidRPr="009621A4" w14:paraId="738E30D8" w14:textId="4745186B" w:rsidTr="007B0D2D">
        <w:trPr>
          <w:trHeight w:val="700"/>
        </w:trPr>
        <w:tc>
          <w:tcPr>
            <w:tcW w:w="2860" w:type="dxa"/>
            <w:vMerge w:val="restart"/>
          </w:tcPr>
          <w:p w14:paraId="5CC0810E" w14:textId="16FEF033" w:rsidR="007B0D2D" w:rsidRPr="009621A4" w:rsidRDefault="007B0D2D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There are now several options to support you with sharing your form.</w:t>
            </w:r>
          </w:p>
          <w:p w14:paraId="6023D000" w14:textId="77777777" w:rsidR="007B0D2D" w:rsidRPr="009621A4" w:rsidRDefault="007B0D2D" w:rsidP="009D1D3C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538" w:type="dxa"/>
            <w:vMerge w:val="restart"/>
          </w:tcPr>
          <w:p w14:paraId="58EF68A4" w14:textId="2F12357A" w:rsidR="007B0D2D" w:rsidRPr="009621A4" w:rsidRDefault="004717BE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9A457C" wp14:editId="67839B28">
                      <wp:simplePos x="0" y="0"/>
                      <wp:positionH relativeFrom="column">
                        <wp:posOffset>1183048</wp:posOffset>
                      </wp:positionH>
                      <wp:positionV relativeFrom="paragraph">
                        <wp:posOffset>1186375</wp:posOffset>
                      </wp:positionV>
                      <wp:extent cx="1062395" cy="126853"/>
                      <wp:effectExtent l="0" t="57150" r="23495" b="2603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2395" cy="1268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BC41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93.15pt;margin-top:93.4pt;width:83.65pt;height:1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9621A4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2C0B49" wp14:editId="34B7618F">
                      <wp:simplePos x="0" y="0"/>
                      <wp:positionH relativeFrom="column">
                        <wp:posOffset>1225332</wp:posOffset>
                      </wp:positionH>
                      <wp:positionV relativeFrom="paragraph">
                        <wp:posOffset>1498222</wp:posOffset>
                      </wp:positionV>
                      <wp:extent cx="1030683" cy="359417"/>
                      <wp:effectExtent l="0" t="38100" r="55245" b="2159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0683" cy="3594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30351" id="Straight Arrow Connector 21" o:spid="_x0000_s1026" type="#_x0000_t32" style="position:absolute;margin-left:96.5pt;margin-top:117.95pt;width:81.15pt;height:28.3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9621A4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9B35D4" wp14:editId="52829682">
                      <wp:simplePos x="0" y="0"/>
                      <wp:positionH relativeFrom="column">
                        <wp:posOffset>1309901</wp:posOffset>
                      </wp:positionH>
                      <wp:positionV relativeFrom="paragraph">
                        <wp:posOffset>2063776</wp:posOffset>
                      </wp:positionV>
                      <wp:extent cx="961735" cy="285419"/>
                      <wp:effectExtent l="0" t="38100" r="48260" b="1968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1735" cy="2854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DFCFA" id="Straight Arrow Connector 20" o:spid="_x0000_s1026" type="#_x0000_t32" style="position:absolute;margin-left:103.15pt;margin-top:162.5pt;width:75.75pt;height:22.4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9621A4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050D62" wp14:editId="7C2B8B0B">
                      <wp:simplePos x="0" y="0"/>
                      <wp:positionH relativeFrom="column">
                        <wp:posOffset>1743317</wp:posOffset>
                      </wp:positionH>
                      <wp:positionV relativeFrom="paragraph">
                        <wp:posOffset>906240</wp:posOffset>
                      </wp:positionV>
                      <wp:extent cx="528555" cy="63427"/>
                      <wp:effectExtent l="0" t="57150" r="24130" b="3238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8555" cy="634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884E4" id="Straight Arrow Connector 19" o:spid="_x0000_s1026" type="#_x0000_t32" style="position:absolute;margin-left:137.25pt;margin-top:71.35pt;width:41.6pt;height: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B0D2D" w:rsidRPr="009621A4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9DBED9" wp14:editId="24610CCE">
                      <wp:simplePos x="0" y="0"/>
                      <wp:positionH relativeFrom="column">
                        <wp:posOffset>1595322</wp:posOffset>
                      </wp:positionH>
                      <wp:positionV relativeFrom="paragraph">
                        <wp:posOffset>277260</wp:posOffset>
                      </wp:positionV>
                      <wp:extent cx="655184" cy="327704"/>
                      <wp:effectExtent l="0" t="38100" r="50165" b="3429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5184" cy="3277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0D446" id="Straight Arrow Connector 18" o:spid="_x0000_s1026" type="#_x0000_t32" style="position:absolute;margin-left:125.6pt;margin-top:21.85pt;width:51.6pt;height:25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B0D2D"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B48296B" wp14:editId="527334F6">
                  <wp:extent cx="1945082" cy="257475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03" cy="25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14:paraId="2A890747" w14:textId="77777777" w:rsidR="004717BE" w:rsidRPr="009621A4" w:rsidRDefault="007B0D2D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06B1560" wp14:editId="14DC4BE3">
                  <wp:extent cx="1321542" cy="53653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63" cy="5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6A31A" w14:textId="65E90243" w:rsidR="007B0D2D" w:rsidRPr="009621A4" w:rsidRDefault="004717BE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can choose who will receive your form.</w:t>
            </w:r>
          </w:p>
        </w:tc>
      </w:tr>
      <w:tr w:rsidR="007B0D2D" w:rsidRPr="009621A4" w14:paraId="4BD4AFB9" w14:textId="77777777" w:rsidTr="007B0D2D">
        <w:trPr>
          <w:trHeight w:val="625"/>
        </w:trPr>
        <w:tc>
          <w:tcPr>
            <w:tcW w:w="2860" w:type="dxa"/>
            <w:vMerge/>
          </w:tcPr>
          <w:p w14:paraId="12D6109D" w14:textId="77777777" w:rsidR="007B0D2D" w:rsidRPr="009621A4" w:rsidRDefault="007B0D2D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</w:p>
        </w:tc>
        <w:tc>
          <w:tcPr>
            <w:tcW w:w="3538" w:type="dxa"/>
            <w:vMerge/>
          </w:tcPr>
          <w:p w14:paraId="39481D05" w14:textId="77777777" w:rsidR="007B0D2D" w:rsidRPr="009621A4" w:rsidRDefault="007B0D2D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338" w:type="dxa"/>
          </w:tcPr>
          <w:p w14:paraId="1E8E1552" w14:textId="2D8218C3" w:rsidR="007B0D2D" w:rsidRPr="009621A4" w:rsidRDefault="004717BE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 xml:space="preserve">Click copy to share this link with students/academics for them to complete the form. </w:t>
            </w:r>
          </w:p>
        </w:tc>
      </w:tr>
      <w:tr w:rsidR="007B0D2D" w:rsidRPr="009621A4" w14:paraId="20D61516" w14:textId="77777777" w:rsidTr="007B0D2D">
        <w:trPr>
          <w:trHeight w:val="450"/>
        </w:trPr>
        <w:tc>
          <w:tcPr>
            <w:tcW w:w="2860" w:type="dxa"/>
            <w:vMerge/>
          </w:tcPr>
          <w:p w14:paraId="0993308F" w14:textId="77777777" w:rsidR="007B0D2D" w:rsidRPr="009621A4" w:rsidRDefault="007B0D2D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</w:p>
        </w:tc>
        <w:tc>
          <w:tcPr>
            <w:tcW w:w="3538" w:type="dxa"/>
            <w:vMerge/>
          </w:tcPr>
          <w:p w14:paraId="6EBA9AA3" w14:textId="77777777" w:rsidR="007B0D2D" w:rsidRPr="009621A4" w:rsidRDefault="007B0D2D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338" w:type="dxa"/>
          </w:tcPr>
          <w:p w14:paraId="07CB645E" w14:textId="3EE4484D" w:rsidR="007B0D2D" w:rsidRPr="009621A4" w:rsidRDefault="004717BE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can also send the form as a QR code, HTML Embedded form or via an email</w:t>
            </w:r>
          </w:p>
        </w:tc>
      </w:tr>
      <w:tr w:rsidR="007B0D2D" w:rsidRPr="009621A4" w14:paraId="469F4C91" w14:textId="77777777" w:rsidTr="007B0D2D">
        <w:trPr>
          <w:trHeight w:val="558"/>
        </w:trPr>
        <w:tc>
          <w:tcPr>
            <w:tcW w:w="2860" w:type="dxa"/>
            <w:vMerge/>
          </w:tcPr>
          <w:p w14:paraId="38C34163" w14:textId="77777777" w:rsidR="007B0D2D" w:rsidRPr="009621A4" w:rsidRDefault="007B0D2D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</w:p>
        </w:tc>
        <w:tc>
          <w:tcPr>
            <w:tcW w:w="3538" w:type="dxa"/>
            <w:vMerge/>
          </w:tcPr>
          <w:p w14:paraId="35B045FD" w14:textId="77777777" w:rsidR="007B0D2D" w:rsidRPr="009621A4" w:rsidRDefault="007B0D2D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338" w:type="dxa"/>
          </w:tcPr>
          <w:p w14:paraId="4679B847" w14:textId="6A979307" w:rsidR="007B0D2D" w:rsidRPr="009621A4" w:rsidRDefault="004717BE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can share this form as a template to be used by another person.</w:t>
            </w:r>
          </w:p>
        </w:tc>
      </w:tr>
      <w:tr w:rsidR="007B0D2D" w:rsidRPr="009621A4" w14:paraId="7E3DB0BE" w14:textId="77777777" w:rsidTr="009621A4">
        <w:trPr>
          <w:trHeight w:val="1362"/>
        </w:trPr>
        <w:tc>
          <w:tcPr>
            <w:tcW w:w="2860" w:type="dxa"/>
            <w:vMerge/>
          </w:tcPr>
          <w:p w14:paraId="2FAB817E" w14:textId="77777777" w:rsidR="007B0D2D" w:rsidRPr="009621A4" w:rsidRDefault="007B0D2D" w:rsidP="00A20EE9">
            <w:pPr>
              <w:pStyle w:val="NoSpacing"/>
              <w:numPr>
                <w:ilvl w:val="0"/>
                <w:numId w:val="13"/>
              </w:numPr>
              <w:rPr>
                <w:sz w:val="16"/>
                <w:szCs w:val="16"/>
              </w:rPr>
            </w:pPr>
          </w:p>
        </w:tc>
        <w:tc>
          <w:tcPr>
            <w:tcW w:w="3538" w:type="dxa"/>
            <w:vMerge/>
          </w:tcPr>
          <w:p w14:paraId="61938C8C" w14:textId="77777777" w:rsidR="007B0D2D" w:rsidRPr="009621A4" w:rsidRDefault="007B0D2D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3338" w:type="dxa"/>
          </w:tcPr>
          <w:p w14:paraId="1C8FD4B7" w14:textId="77777777" w:rsidR="007B0D2D" w:rsidRPr="009621A4" w:rsidRDefault="004717BE" w:rsidP="009621A4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 xml:space="preserve">If you would like to </w:t>
            </w:r>
            <w:r w:rsidR="009621A4" w:rsidRPr="009621A4">
              <w:rPr>
                <w:sz w:val="16"/>
                <w:szCs w:val="16"/>
              </w:rPr>
              <w:t>collaborate creating a form</w:t>
            </w:r>
            <w:r w:rsidRPr="009621A4">
              <w:rPr>
                <w:sz w:val="16"/>
                <w:szCs w:val="16"/>
              </w:rPr>
              <w:t xml:space="preserve"> with other peop</w:t>
            </w:r>
            <w:r w:rsidR="009621A4" w:rsidRPr="009621A4">
              <w:rPr>
                <w:sz w:val="16"/>
                <w:szCs w:val="16"/>
              </w:rPr>
              <w:t>l</w:t>
            </w:r>
            <w:r w:rsidRPr="009621A4">
              <w:rPr>
                <w:sz w:val="16"/>
                <w:szCs w:val="16"/>
              </w:rPr>
              <w:t>e</w:t>
            </w:r>
          </w:p>
          <w:p w14:paraId="7483C587" w14:textId="21B2B566" w:rsidR="009621A4" w:rsidRPr="009621A4" w:rsidRDefault="009621A4" w:rsidP="009621A4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 xml:space="preserve">You can click this link here. This will send them </w:t>
            </w:r>
            <w:proofErr w:type="gramStart"/>
            <w:r w:rsidRPr="009621A4">
              <w:rPr>
                <w:sz w:val="16"/>
                <w:szCs w:val="16"/>
              </w:rPr>
              <w:t>an</w:t>
            </w:r>
            <w:proofErr w:type="gramEnd"/>
            <w:r w:rsidRPr="009621A4">
              <w:rPr>
                <w:sz w:val="16"/>
                <w:szCs w:val="16"/>
              </w:rPr>
              <w:t xml:space="preserve"> copy you can both edit together.</w:t>
            </w:r>
          </w:p>
        </w:tc>
      </w:tr>
    </w:tbl>
    <w:p w14:paraId="05D0A6B2" w14:textId="77777777" w:rsidR="00A20EE9" w:rsidRPr="009621A4" w:rsidRDefault="00A20EE9" w:rsidP="05811119">
      <w:pPr>
        <w:rPr>
          <w:sz w:val="16"/>
          <w:szCs w:val="16"/>
        </w:rPr>
      </w:pPr>
    </w:p>
    <w:p w14:paraId="0EABFEBE" w14:textId="77777777" w:rsidR="009621A4" w:rsidRPr="009621A4" w:rsidRDefault="009621A4" w:rsidP="05811119">
      <w:pPr>
        <w:rPr>
          <w:sz w:val="16"/>
          <w:szCs w:val="16"/>
        </w:rPr>
      </w:pPr>
    </w:p>
    <w:p w14:paraId="7758751E" w14:textId="77777777" w:rsidR="009621A4" w:rsidRDefault="009621A4" w:rsidP="05811119">
      <w:pPr>
        <w:rPr>
          <w:sz w:val="16"/>
          <w:szCs w:val="16"/>
        </w:rPr>
      </w:pPr>
    </w:p>
    <w:p w14:paraId="3E81C4DF" w14:textId="77777777" w:rsidR="00422E49" w:rsidRDefault="00422E49" w:rsidP="05811119">
      <w:pPr>
        <w:rPr>
          <w:sz w:val="16"/>
          <w:szCs w:val="16"/>
        </w:rPr>
      </w:pPr>
    </w:p>
    <w:p w14:paraId="136A74F5" w14:textId="77777777" w:rsidR="00422E49" w:rsidRDefault="00422E49" w:rsidP="05811119">
      <w:pPr>
        <w:rPr>
          <w:sz w:val="16"/>
          <w:szCs w:val="16"/>
        </w:rPr>
      </w:pPr>
    </w:p>
    <w:p w14:paraId="76159B97" w14:textId="77777777" w:rsidR="00422E49" w:rsidRPr="009621A4" w:rsidRDefault="00422E49" w:rsidP="05811119">
      <w:pPr>
        <w:rPr>
          <w:sz w:val="16"/>
          <w:szCs w:val="16"/>
        </w:rPr>
      </w:pPr>
    </w:p>
    <w:p w14:paraId="179205A6" w14:textId="77777777" w:rsidR="009621A4" w:rsidRPr="009621A4" w:rsidRDefault="009621A4" w:rsidP="05811119">
      <w:pPr>
        <w:rPr>
          <w:sz w:val="16"/>
          <w:szCs w:val="16"/>
        </w:rPr>
      </w:pPr>
    </w:p>
    <w:p w14:paraId="57EF6D9F" w14:textId="77777777" w:rsidR="009621A4" w:rsidRDefault="009621A4" w:rsidP="05811119">
      <w:pPr>
        <w:rPr>
          <w:sz w:val="16"/>
          <w:szCs w:val="16"/>
        </w:rPr>
      </w:pPr>
    </w:p>
    <w:p w14:paraId="55D107B9" w14:textId="77777777" w:rsidR="009621A4" w:rsidRDefault="009621A4" w:rsidP="05811119">
      <w:pPr>
        <w:rPr>
          <w:sz w:val="16"/>
          <w:szCs w:val="16"/>
        </w:rPr>
      </w:pPr>
    </w:p>
    <w:p w14:paraId="4F221DBF" w14:textId="77777777" w:rsidR="009621A4" w:rsidRDefault="009621A4" w:rsidP="05811119">
      <w:pPr>
        <w:rPr>
          <w:sz w:val="16"/>
          <w:szCs w:val="16"/>
        </w:rPr>
      </w:pPr>
    </w:p>
    <w:p w14:paraId="0BDF2502" w14:textId="39E58C0D" w:rsidR="009621A4" w:rsidRPr="009621A4" w:rsidRDefault="009621A4" w:rsidP="009621A4">
      <w:pPr>
        <w:pStyle w:val="Heading2"/>
        <w:rPr>
          <w:rFonts w:asciiTheme="minorHAnsi" w:hAnsiTheme="minorHAnsi"/>
          <w:sz w:val="20"/>
          <w:szCs w:val="16"/>
        </w:rPr>
      </w:pPr>
      <w:r>
        <w:rPr>
          <w:rFonts w:asciiTheme="minorHAnsi" w:hAnsiTheme="minorHAnsi"/>
          <w:sz w:val="20"/>
          <w:szCs w:val="16"/>
        </w:rPr>
        <w:lastRenderedPageBreak/>
        <w:t>V</w:t>
      </w:r>
      <w:r w:rsidRPr="009621A4">
        <w:rPr>
          <w:rFonts w:asciiTheme="minorHAnsi" w:hAnsiTheme="minorHAnsi"/>
          <w:sz w:val="20"/>
          <w:szCs w:val="16"/>
        </w:rPr>
        <w:t>iewing responses</w:t>
      </w:r>
    </w:p>
    <w:p w14:paraId="0A9B6B70" w14:textId="77777777" w:rsidR="009621A4" w:rsidRPr="009621A4" w:rsidRDefault="009621A4" w:rsidP="009621A4">
      <w:pPr>
        <w:rPr>
          <w:sz w:val="16"/>
          <w:szCs w:val="16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670"/>
        <w:gridCol w:w="6066"/>
      </w:tblGrid>
      <w:tr w:rsidR="009621A4" w:rsidRPr="009621A4" w14:paraId="3B8EF201" w14:textId="77777777" w:rsidTr="009621A4">
        <w:trPr>
          <w:trHeight w:val="933"/>
        </w:trPr>
        <w:tc>
          <w:tcPr>
            <w:tcW w:w="3670" w:type="dxa"/>
          </w:tcPr>
          <w:p w14:paraId="07755386" w14:textId="622036DF" w:rsidR="009621A4" w:rsidRPr="009621A4" w:rsidRDefault="009621A4" w:rsidP="009621A4">
            <w:pPr>
              <w:pStyle w:val="NoSpacing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 xml:space="preserve">Go to the forms homepage. </w:t>
            </w:r>
            <w:r w:rsidRPr="009621A4">
              <w:rPr>
                <w:sz w:val="16"/>
                <w:szCs w:val="16"/>
              </w:rPr>
              <w:t xml:space="preserve"> </w:t>
            </w:r>
            <w:r w:rsidRPr="009621A4">
              <w:rPr>
                <w:sz w:val="16"/>
                <w:szCs w:val="16"/>
              </w:rPr>
              <w:t>Find the survey you sent out. You can see how many responses you have received.</w:t>
            </w:r>
            <w:r w:rsidR="000D4217">
              <w:rPr>
                <w:sz w:val="16"/>
                <w:szCs w:val="16"/>
              </w:rPr>
              <w:t xml:space="preserve"> Click on the form.</w:t>
            </w:r>
          </w:p>
        </w:tc>
        <w:tc>
          <w:tcPr>
            <w:tcW w:w="6066" w:type="dxa"/>
          </w:tcPr>
          <w:p w14:paraId="3B11F91F" w14:textId="6EDDD2BA" w:rsidR="009621A4" w:rsidRPr="009621A4" w:rsidRDefault="009621A4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EEA0CB3" wp14:editId="03F614DC">
                  <wp:extent cx="2505075" cy="28003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621A4" w:rsidRPr="009621A4" w14:paraId="39A74AAA" w14:textId="77777777" w:rsidTr="009621A4">
        <w:trPr>
          <w:trHeight w:val="700"/>
        </w:trPr>
        <w:tc>
          <w:tcPr>
            <w:tcW w:w="3670" w:type="dxa"/>
          </w:tcPr>
          <w:p w14:paraId="75E6DEBC" w14:textId="6FD258F7" w:rsidR="009621A4" w:rsidRPr="009621A4" w:rsidRDefault="009621A4" w:rsidP="009621A4">
            <w:pPr>
              <w:pStyle w:val="NoSpacing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At the top of the page click responses.</w:t>
            </w:r>
          </w:p>
          <w:p w14:paraId="34FBD25A" w14:textId="77777777" w:rsidR="009621A4" w:rsidRPr="009621A4" w:rsidRDefault="009621A4" w:rsidP="009D1D3C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066" w:type="dxa"/>
          </w:tcPr>
          <w:p w14:paraId="02BA2197" w14:textId="4B27954A" w:rsidR="009621A4" w:rsidRPr="009621A4" w:rsidRDefault="009621A4" w:rsidP="009D1D3C">
            <w:pPr>
              <w:pStyle w:val="NoSpacing"/>
              <w:rPr>
                <w:sz w:val="16"/>
                <w:szCs w:val="16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897067B" wp14:editId="268D29DD">
                  <wp:extent cx="3457575" cy="50095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642" r="11553"/>
                          <a:stretch/>
                        </pic:blipFill>
                        <pic:spPr bwMode="auto">
                          <a:xfrm>
                            <a:off x="0" y="0"/>
                            <a:ext cx="3529668" cy="51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A4" w:rsidRPr="009621A4" w14:paraId="3C6B12B6" w14:textId="77777777" w:rsidTr="009621A4">
        <w:trPr>
          <w:trHeight w:val="700"/>
        </w:trPr>
        <w:tc>
          <w:tcPr>
            <w:tcW w:w="3670" w:type="dxa"/>
          </w:tcPr>
          <w:p w14:paraId="39D03721" w14:textId="1AD6480A" w:rsidR="009621A4" w:rsidRPr="009621A4" w:rsidRDefault="009621A4" w:rsidP="009621A4">
            <w:pPr>
              <w:pStyle w:val="NoSpacing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will now be shown answers to all of your questions</w:t>
            </w:r>
          </w:p>
        </w:tc>
        <w:tc>
          <w:tcPr>
            <w:tcW w:w="6066" w:type="dxa"/>
          </w:tcPr>
          <w:p w14:paraId="03DFD13F" w14:textId="301D1BBC" w:rsidR="009621A4" w:rsidRPr="009621A4" w:rsidRDefault="009621A4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7BDC7A6" wp14:editId="76A108AA">
                  <wp:extent cx="3714750" cy="3443605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A4" w:rsidRPr="009621A4" w14:paraId="5CE8724F" w14:textId="77777777" w:rsidTr="009621A4">
        <w:trPr>
          <w:trHeight w:val="700"/>
        </w:trPr>
        <w:tc>
          <w:tcPr>
            <w:tcW w:w="3670" w:type="dxa"/>
          </w:tcPr>
          <w:p w14:paraId="10D9DE25" w14:textId="299658DD" w:rsidR="009621A4" w:rsidRPr="009621A4" w:rsidRDefault="009621A4" w:rsidP="009621A4">
            <w:pPr>
              <w:pStyle w:val="NoSpacing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9621A4">
              <w:rPr>
                <w:sz w:val="16"/>
                <w:szCs w:val="16"/>
              </w:rPr>
              <w:t>You can export the data to excel by clicking</w:t>
            </w:r>
          </w:p>
        </w:tc>
        <w:tc>
          <w:tcPr>
            <w:tcW w:w="6066" w:type="dxa"/>
          </w:tcPr>
          <w:p w14:paraId="112BEB24" w14:textId="0A137B17" w:rsidR="009621A4" w:rsidRPr="009621A4" w:rsidRDefault="009621A4" w:rsidP="009D1D3C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  <w:r w:rsidRPr="009621A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865CF23" wp14:editId="1F31D54F">
                  <wp:extent cx="1047750" cy="7429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8718" t="27383" r="3077" b="51042"/>
                          <a:stretch/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D4F12" w14:textId="77777777" w:rsidR="009621A4" w:rsidRPr="009621A4" w:rsidRDefault="009621A4" w:rsidP="05811119">
      <w:pPr>
        <w:rPr>
          <w:sz w:val="16"/>
          <w:szCs w:val="16"/>
        </w:rPr>
      </w:pPr>
    </w:p>
    <w:sectPr w:rsidR="009621A4" w:rsidRPr="009621A4" w:rsidSect="00F02810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ED479" w14:textId="77777777" w:rsidR="00F925A2" w:rsidRDefault="00F925A2" w:rsidP="00F02810">
      <w:pPr>
        <w:spacing w:after="0" w:line="240" w:lineRule="auto"/>
      </w:pPr>
      <w:r>
        <w:separator/>
      </w:r>
    </w:p>
  </w:endnote>
  <w:endnote w:type="continuationSeparator" w:id="0">
    <w:p w14:paraId="2EED6E6A" w14:textId="77777777" w:rsidR="00F925A2" w:rsidRDefault="00F925A2" w:rsidP="00F0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F20F1" w14:textId="77777777" w:rsidR="00F925A2" w:rsidRDefault="00F925A2" w:rsidP="00F02810">
      <w:pPr>
        <w:spacing w:after="0" w:line="240" w:lineRule="auto"/>
      </w:pPr>
      <w:r>
        <w:separator/>
      </w:r>
    </w:p>
  </w:footnote>
  <w:footnote w:type="continuationSeparator" w:id="0">
    <w:p w14:paraId="042BEFA8" w14:textId="77777777" w:rsidR="00F925A2" w:rsidRDefault="00F925A2" w:rsidP="00F02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B6C7B" w14:textId="77777777" w:rsidR="00F02810" w:rsidRDefault="00F02810">
    <w:pPr>
      <w:pStyle w:val="Header"/>
    </w:pPr>
    <w:r>
      <w:rPr>
        <w:noProof/>
        <w:lang w:eastAsia="en-GB"/>
      </w:rPr>
      <w:drawing>
        <wp:inline distT="0" distB="0" distL="0" distR="0" wp14:anchorId="3D3C638A" wp14:editId="50C38A6F">
          <wp:extent cx="6782435" cy="620202"/>
          <wp:effectExtent l="0" t="0" r="0" b="8890"/>
          <wp:docPr id="1" name="Picture 1" descr="C:\Users\dwakefield\OneDrive - University of Lincoln\Marketing\DIGIED events\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wakefield\OneDrive - University of Lincoln\Marketing\DIGIED events\tes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11"/>
                  <a:stretch/>
                </pic:blipFill>
                <pic:spPr bwMode="auto">
                  <a:xfrm>
                    <a:off x="0" y="0"/>
                    <a:ext cx="6786251" cy="6205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952E7"/>
    <w:multiLevelType w:val="hybridMultilevel"/>
    <w:tmpl w:val="2BEC8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F462A"/>
    <w:multiLevelType w:val="hybridMultilevel"/>
    <w:tmpl w:val="2BEC8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9526C"/>
    <w:multiLevelType w:val="hybridMultilevel"/>
    <w:tmpl w:val="73D8A5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D2316"/>
    <w:multiLevelType w:val="hybridMultilevel"/>
    <w:tmpl w:val="84124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F0732"/>
    <w:multiLevelType w:val="hybridMultilevel"/>
    <w:tmpl w:val="5EAEA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348BB"/>
    <w:multiLevelType w:val="hybridMultilevel"/>
    <w:tmpl w:val="EC88B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21003"/>
    <w:multiLevelType w:val="hybridMultilevel"/>
    <w:tmpl w:val="84124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80499"/>
    <w:multiLevelType w:val="hybridMultilevel"/>
    <w:tmpl w:val="3BC45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F7D38"/>
    <w:multiLevelType w:val="hybridMultilevel"/>
    <w:tmpl w:val="388E23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93065"/>
    <w:multiLevelType w:val="hybridMultilevel"/>
    <w:tmpl w:val="2BEC8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627BB"/>
    <w:multiLevelType w:val="hybridMultilevel"/>
    <w:tmpl w:val="84124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E26FA8"/>
    <w:multiLevelType w:val="hybridMultilevel"/>
    <w:tmpl w:val="A0901C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071F8"/>
    <w:multiLevelType w:val="hybridMultilevel"/>
    <w:tmpl w:val="FCB43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B0E5A"/>
    <w:multiLevelType w:val="hybridMultilevel"/>
    <w:tmpl w:val="6D2C9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7"/>
  </w:num>
  <w:num w:numId="5">
    <w:abstractNumId w:val="11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12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10"/>
    <w:rsid w:val="000D4217"/>
    <w:rsid w:val="00347F1F"/>
    <w:rsid w:val="00422E49"/>
    <w:rsid w:val="004717BE"/>
    <w:rsid w:val="004B53E0"/>
    <w:rsid w:val="007B0D2D"/>
    <w:rsid w:val="009621A4"/>
    <w:rsid w:val="00A20EE9"/>
    <w:rsid w:val="00A93281"/>
    <w:rsid w:val="00B87AAF"/>
    <w:rsid w:val="00BB2D15"/>
    <w:rsid w:val="00F02810"/>
    <w:rsid w:val="00F925A2"/>
    <w:rsid w:val="0581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EF5CC"/>
  <w15:chartTrackingRefBased/>
  <w15:docId w15:val="{F2D1D021-4C5F-4071-AC86-ECF62AAE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8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28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3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3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810"/>
  </w:style>
  <w:style w:type="paragraph" w:styleId="Footer">
    <w:name w:val="footer"/>
    <w:basedOn w:val="Normal"/>
    <w:link w:val="FooterChar"/>
    <w:uiPriority w:val="99"/>
    <w:unhideWhenUsed/>
    <w:rsid w:val="00F02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810"/>
  </w:style>
  <w:style w:type="character" w:customStyle="1" w:styleId="Heading1Char">
    <w:name w:val="Heading 1 Char"/>
    <w:basedOn w:val="DefaultParagraphFont"/>
    <w:link w:val="Heading1"/>
    <w:uiPriority w:val="9"/>
    <w:rsid w:val="00F028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28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028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53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53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Spacing">
    <w:name w:val="No Spacing"/>
    <w:uiPriority w:val="1"/>
    <w:qFormat/>
    <w:rsid w:val="004B53E0"/>
    <w:pPr>
      <w:spacing w:after="0" w:line="240" w:lineRule="auto"/>
    </w:pPr>
  </w:style>
  <w:style w:type="table" w:styleId="TableGrid">
    <w:name w:val="Table Grid"/>
    <w:basedOn w:val="TableNormal"/>
    <w:uiPriority w:val="39"/>
    <w:rsid w:val="004B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952A14BC</Template>
  <TotalTime>11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Lincoln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Wakefield</dc:creator>
  <cp:keywords/>
  <dc:description/>
  <cp:lastModifiedBy>Daniel Wakefield</cp:lastModifiedBy>
  <cp:revision>4</cp:revision>
  <cp:lastPrinted>2018-02-20T14:24:00Z</cp:lastPrinted>
  <dcterms:created xsi:type="dcterms:W3CDTF">2018-02-20T14:20:00Z</dcterms:created>
  <dcterms:modified xsi:type="dcterms:W3CDTF">2018-02-20T14:33:00Z</dcterms:modified>
</cp:coreProperties>
</file>